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66C36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066C36">
        <w:rPr>
          <w:rFonts w:ascii="PT Astra Serif" w:hAnsi="PT Astra Serif"/>
          <w:b/>
        </w:rPr>
        <w:t>Архивная опись</w:t>
      </w:r>
    </w:p>
    <w:p w:rsidR="00F54B0A" w:rsidRPr="00066C36" w:rsidRDefault="00072186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66C36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66C3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66C36">
        <w:rPr>
          <w:rFonts w:ascii="PT Astra Serif" w:hAnsi="PT Astra Serif"/>
        </w:rPr>
        <w:t>(название архива)</w:t>
      </w:r>
    </w:p>
    <w:p w:rsidR="00F54B0A" w:rsidRPr="00066C36" w:rsidRDefault="0007218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66C36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066C36" w:rsidRDefault="00F54B0A">
      <w:pPr>
        <w:spacing w:line="360" w:lineRule="auto"/>
        <w:jc w:val="center"/>
        <w:rPr>
          <w:rFonts w:ascii="PT Astra Serif" w:hAnsi="PT Astra Serif"/>
        </w:rPr>
      </w:pPr>
      <w:r w:rsidRPr="00066C36">
        <w:rPr>
          <w:rFonts w:ascii="PT Astra Serif" w:hAnsi="PT Astra Serif"/>
        </w:rPr>
        <w:t>(название фонда)</w:t>
      </w:r>
    </w:p>
    <w:p w:rsidR="00F54B0A" w:rsidRPr="00066C36" w:rsidRDefault="00F54B0A">
      <w:pPr>
        <w:spacing w:line="360" w:lineRule="auto"/>
        <w:jc w:val="center"/>
        <w:rPr>
          <w:rFonts w:ascii="PT Astra Serif" w:hAnsi="PT Astra Serif"/>
        </w:rPr>
      </w:pPr>
      <w:r w:rsidRPr="00066C36">
        <w:rPr>
          <w:rFonts w:ascii="PT Astra Serif" w:hAnsi="PT Astra Serif"/>
        </w:rPr>
        <w:t>_______________________________________________________________</w:t>
      </w: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66C36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66C36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66C36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66C36" w:rsidRDefault="00072186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66C36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066C36">
        <w:tc>
          <w:tcPr>
            <w:tcW w:w="2877" w:type="dxa"/>
            <w:gridSpan w:val="3"/>
            <w:vAlign w:val="center"/>
          </w:tcPr>
          <w:p w:rsidR="002778D2" w:rsidRPr="00066C36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66C36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66C36" w:rsidRDefault="00072186" w:rsidP="002778D2">
            <w:pPr>
              <w:pStyle w:val="4"/>
              <w:rPr>
                <w:rFonts w:ascii="PT Astra Serif" w:hAnsi="PT Astra Serif"/>
              </w:rPr>
            </w:pPr>
            <w:r w:rsidRPr="00066C36">
              <w:rPr>
                <w:rFonts w:ascii="PT Astra Serif" w:hAnsi="PT Astra Serif"/>
              </w:rPr>
              <w:t>10</w:t>
            </w:r>
          </w:p>
        </w:tc>
      </w:tr>
    </w:tbl>
    <w:p w:rsidR="00F54B0A" w:rsidRPr="00066C36" w:rsidRDefault="00072186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66C36">
        <w:rPr>
          <w:rFonts w:ascii="PT Astra Serif" w:hAnsi="PT Astra Serif"/>
          <w:b/>
          <w:bCs/>
        </w:rPr>
        <w:t>дел постоянного хранения</w:t>
      </w:r>
    </w:p>
    <w:p w:rsidR="00F54B0A" w:rsidRPr="00066C3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66C36">
        <w:rPr>
          <w:rFonts w:ascii="PT Astra Serif" w:hAnsi="PT Astra Serif"/>
        </w:rPr>
        <w:t>(название описи)</w:t>
      </w:r>
    </w:p>
    <w:p w:rsidR="00F54B0A" w:rsidRPr="00066C36" w:rsidRDefault="00072186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66C36">
        <w:rPr>
          <w:rFonts w:ascii="PT Astra Serif" w:hAnsi="PT Astra Serif"/>
        </w:rPr>
        <w:t>1964-1969</w:t>
      </w:r>
    </w:p>
    <w:p w:rsidR="00F54B0A" w:rsidRPr="00066C36" w:rsidRDefault="00F54B0A">
      <w:pPr>
        <w:spacing w:line="360" w:lineRule="auto"/>
        <w:jc w:val="center"/>
        <w:rPr>
          <w:rFonts w:ascii="PT Astra Serif" w:hAnsi="PT Astra Serif"/>
        </w:rPr>
      </w:pPr>
      <w:r w:rsidRPr="00066C36">
        <w:rPr>
          <w:rFonts w:ascii="PT Astra Serif" w:hAnsi="PT Astra Serif"/>
        </w:rPr>
        <w:t>(крайние даты документов описи)</w:t>
      </w:r>
    </w:p>
    <w:p w:rsidR="00F54B0A" w:rsidRPr="00066C36" w:rsidRDefault="00F54B0A">
      <w:pPr>
        <w:spacing w:line="360" w:lineRule="auto"/>
        <w:rPr>
          <w:rFonts w:ascii="PT Astra Serif" w:hAnsi="PT Astra Serif"/>
        </w:rPr>
      </w:pPr>
    </w:p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66C3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66C3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66C36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66C36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66C3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66C36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66C3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66C36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273"/>
        <w:gridCol w:w="851"/>
        <w:gridCol w:w="850"/>
        <w:gridCol w:w="1153"/>
      </w:tblGrid>
      <w:tr w:rsidR="00F54B0A" w:rsidRPr="00066C36" w:rsidTr="00D8706E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№</w:t>
            </w:r>
            <w:r w:rsidRPr="00066C36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66C36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27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66C36" w:rsidTr="00D8706E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7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66C3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66C3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и заседаний комитетов первичных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10.03.1964-18.11.1964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066C36" w:rsidRDefault="00D8706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№16</w:t>
            </w: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 xml:space="preserve">Протоколы XVII и XVIII районных комсомольских конференций и материалы к ним Татищевского 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09.02.1965-30.10.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09.02.1965-30.10.1965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собрания районного комсомольского актива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15.07.1965-15.07.1965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11.02.1965-16.08.1965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161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02.09.1965-29.12.1965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и заседаний комитетов первичных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11.01.1965-27.12.1965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Отчет, докладная записка, справки секретаря райкома ВЛКСМ о работе районной комсомольской организации и списки секретарей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01.07.1965-20.12.1965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05.04.1965-03.01.1965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19.02.1965-31.12.1965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25.01.1966-16.11.1966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собрания районного комсомольского актива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11.05.1966-11.05.1966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28.01.1966-28.06.1966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06.07.1966-29.12.1966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комсомольцев и заседаний комитетов первичных комсомольских организаций 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17.01.1966-26.12.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Справки, отчет, докладная записка секретаря райкома ВЛКСМ о работе районной комсомольской организации и списки секретарей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15.01.1966-21.09.1966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Рапорт районной комсомольской организации XV съезду ВЛКСМ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10.05.1966-10.05.1966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01.04.1966-06.01.1967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8953B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53B1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11.03.1965-28.12.1966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18.02.1965-21.01.1966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18.02.1965-29.10.1966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29.10.1966-30.12.1966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01.03.1965-18.10.1966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19.10.1966-30.12.1966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14.01.1966-28.12.1966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XIX районной комсомольской конференции и материал к нему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01.12.1967-01.12.1967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11.05.1967-01.12.1967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собраний районного комсомольского актива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16.03.1967-29.10.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03.02.1967-09.06.1967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30.06.1967-08.12.1967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и заседаний комитетов первичных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24.01.1967-27.12.1967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Справки, отчеты секретаря райкома ВЛКСМ о работе районной комсомольской организации и списки секретарей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17.03.1967-01.12.1967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01.04.1967-05.01.1968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03.01.1967-16.09.1967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заседания районного Совета пионерской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27.02.1967-01.12.1967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14.01.1967-28.12.1967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29.03.1968-26.12.1968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5258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58BA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собрания районного комсомольского актива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26.10.1967-26.10.1967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заседания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05.01.1968-17.05.1968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заседания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24.05.1968-31.12.1968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комсомольцев и заседаний комитетов паервичных комсомольских 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10.01.1968-13.12.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163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районного Совета пионерской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29.01.1968-16.05.1968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Отчеты, справка, информация, сведения секретаря Татищевского райкома ВЛКСМ о работе районной комсомольской организации и списки секретарей комсомольских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01.01.1968-15.12.1968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02.04.1968-09.01.1969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16.09.1967-25.12.1968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09.01.1967-28.08.1968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14.01.1968-28.12.1968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заседаний, план работы, план мероприятий, список районного штаба "Комсомольский прожектор", Татищевский район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12.01.1968-03.04.1968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27.05.1969-22.11.1969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собрания районного комсомольского актива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29.07.1969-29.07.1969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24.01.1969-10.06.1969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27.06.1969-26.12.1969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174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 XX районной комсомольской конференции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22.11.1969-22.11.1969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119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F02A2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02A24">
              <w:rPr>
                <w:rFonts w:ascii="PT Astra Serif" w:hAnsi="PT Astra Serif"/>
                <w:sz w:val="24"/>
                <w:szCs w:val="24"/>
              </w:rPr>
              <w:t>Коробка №1</w:t>
            </w:r>
            <w:r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заседания районного Совета пионерской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22.01.1969-29.11.</w:t>
            </w: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Протоколы общих собраний комсомольцев и заседаний комитетов первичных комсомольских организаций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08.02.1969-24.10.1969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69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Отчеты, справки, информация, сведения секретаря Татищевского райкома ВЛКСМ о работе районной комсомольской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14.03.1969-26.11.1969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01.04.1969-06.01.1970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72186" w:rsidRPr="00066C36" w:rsidTr="00D8706E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14.01.1969-28.12.1969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186" w:rsidRPr="00066C36" w:rsidRDefault="0007218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066C36">
        <w:tc>
          <w:tcPr>
            <w:tcW w:w="1805" w:type="dxa"/>
            <w:gridSpan w:val="2"/>
            <w:vAlign w:val="center"/>
          </w:tcPr>
          <w:p w:rsidR="00A50CB9" w:rsidRPr="00066C3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066C36" w:rsidRDefault="0007218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58 (Пятьдесят восемь)</w:t>
            </w:r>
          </w:p>
        </w:tc>
        <w:tc>
          <w:tcPr>
            <w:tcW w:w="1340" w:type="dxa"/>
            <w:vAlign w:val="center"/>
          </w:tcPr>
          <w:p w:rsidR="00A50CB9" w:rsidRPr="00066C36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066C36">
        <w:tc>
          <w:tcPr>
            <w:tcW w:w="1908" w:type="dxa"/>
            <w:gridSpan w:val="3"/>
            <w:vAlign w:val="center"/>
          </w:tcPr>
          <w:p w:rsidR="00A50CB9" w:rsidRPr="00066C3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066C3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066C3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066C36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066C3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066C36" w:rsidRDefault="0007218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066C3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066C36" w:rsidRDefault="0007218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66C36">
              <w:rPr>
                <w:rFonts w:ascii="PT Astra Serif" w:hAnsi="PT Astra Serif"/>
                <w:sz w:val="24"/>
                <w:szCs w:val="24"/>
                <w:lang w:val="en-US"/>
              </w:rPr>
              <w:t>58</w:t>
            </w:r>
          </w:p>
        </w:tc>
      </w:tr>
    </w:tbl>
    <w:p w:rsidR="00A50CB9" w:rsidRPr="00066C36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066C3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66C36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066C36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4E5" w:rsidRDefault="007734E5">
      <w:r>
        <w:separator/>
      </w:r>
    </w:p>
  </w:endnote>
  <w:endnote w:type="continuationSeparator" w:id="0">
    <w:p w:rsidR="007734E5" w:rsidRDefault="0077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4E5" w:rsidRDefault="007734E5">
      <w:r>
        <w:separator/>
      </w:r>
    </w:p>
  </w:footnote>
  <w:footnote w:type="continuationSeparator" w:id="0">
    <w:p w:rsidR="007734E5" w:rsidRDefault="00773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55F7B">
      <w:rPr>
        <w:noProof/>
      </w:rPr>
      <w:t>6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072186"/>
    <w:rsid w:val="00025EE0"/>
    <w:rsid w:val="000443D2"/>
    <w:rsid w:val="00066C36"/>
    <w:rsid w:val="00072186"/>
    <w:rsid w:val="00105383"/>
    <w:rsid w:val="00155F7B"/>
    <w:rsid w:val="0017143D"/>
    <w:rsid w:val="001C3993"/>
    <w:rsid w:val="001D04CE"/>
    <w:rsid w:val="001D291A"/>
    <w:rsid w:val="001E5ADA"/>
    <w:rsid w:val="002778D2"/>
    <w:rsid w:val="00320084"/>
    <w:rsid w:val="003321FA"/>
    <w:rsid w:val="00345CE0"/>
    <w:rsid w:val="00427113"/>
    <w:rsid w:val="004530FC"/>
    <w:rsid w:val="00483E18"/>
    <w:rsid w:val="004A160A"/>
    <w:rsid w:val="004E7CAB"/>
    <w:rsid w:val="005258BA"/>
    <w:rsid w:val="00537A59"/>
    <w:rsid w:val="0055135C"/>
    <w:rsid w:val="0055458B"/>
    <w:rsid w:val="0057403A"/>
    <w:rsid w:val="005A4D23"/>
    <w:rsid w:val="00634F69"/>
    <w:rsid w:val="006812F0"/>
    <w:rsid w:val="0068267F"/>
    <w:rsid w:val="0070722B"/>
    <w:rsid w:val="007734E5"/>
    <w:rsid w:val="007E2739"/>
    <w:rsid w:val="00861B78"/>
    <w:rsid w:val="00861F64"/>
    <w:rsid w:val="008667AB"/>
    <w:rsid w:val="008953B1"/>
    <w:rsid w:val="008A55E1"/>
    <w:rsid w:val="00992DBA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D8706E"/>
    <w:rsid w:val="00DA0306"/>
    <w:rsid w:val="00DA0DED"/>
    <w:rsid w:val="00E15752"/>
    <w:rsid w:val="00E97D64"/>
    <w:rsid w:val="00EB4278"/>
    <w:rsid w:val="00F02A24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</TotalTime>
  <Pages>6</Pages>
  <Words>1092</Words>
  <Characters>6228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9</cp:revision>
  <cp:lastPrinted>1900-12-31T20:00:00Z</cp:lastPrinted>
  <dcterms:created xsi:type="dcterms:W3CDTF">2026-06-25T11:59:00Z</dcterms:created>
  <dcterms:modified xsi:type="dcterms:W3CDTF">2026-07-09T12:03:00Z</dcterms:modified>
</cp:coreProperties>
</file>