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5637BF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5637BF">
        <w:rPr>
          <w:rFonts w:ascii="PT Astra Serif" w:hAnsi="PT Astra Serif"/>
          <w:b/>
        </w:rPr>
        <w:t>Архивная опись</w:t>
      </w:r>
    </w:p>
    <w:p w:rsidR="00F54B0A" w:rsidRPr="005637BF" w:rsidRDefault="00465CCE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5637BF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5637B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637BF">
        <w:rPr>
          <w:rFonts w:ascii="PT Astra Serif" w:hAnsi="PT Astra Serif"/>
        </w:rPr>
        <w:t>(название архива)</w:t>
      </w:r>
    </w:p>
    <w:p w:rsidR="00F54B0A" w:rsidRPr="005637BF" w:rsidRDefault="00465CCE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5637BF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5637BF" w:rsidRDefault="00F54B0A">
      <w:pPr>
        <w:spacing w:line="360" w:lineRule="auto"/>
        <w:jc w:val="center"/>
        <w:rPr>
          <w:rFonts w:ascii="PT Astra Serif" w:hAnsi="PT Astra Serif"/>
        </w:rPr>
      </w:pPr>
      <w:r w:rsidRPr="005637BF">
        <w:rPr>
          <w:rFonts w:ascii="PT Astra Serif" w:hAnsi="PT Astra Serif"/>
        </w:rPr>
        <w:t>(название фонда)</w:t>
      </w:r>
    </w:p>
    <w:p w:rsidR="00F54B0A" w:rsidRPr="005637BF" w:rsidRDefault="00F54B0A">
      <w:pPr>
        <w:spacing w:line="360" w:lineRule="auto"/>
        <w:jc w:val="center"/>
        <w:rPr>
          <w:rFonts w:ascii="PT Astra Serif" w:hAnsi="PT Astra Serif"/>
        </w:rPr>
      </w:pPr>
      <w:r w:rsidRPr="005637BF">
        <w:rPr>
          <w:rFonts w:ascii="PT Astra Serif" w:hAnsi="PT Astra Serif"/>
        </w:rPr>
        <w:t>_______________________________________________________________</w:t>
      </w: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5637BF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5637BF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5637BF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5637BF" w:rsidRDefault="00465CCE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5637BF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5637BF">
        <w:tc>
          <w:tcPr>
            <w:tcW w:w="2877" w:type="dxa"/>
            <w:gridSpan w:val="3"/>
            <w:vAlign w:val="center"/>
          </w:tcPr>
          <w:p w:rsidR="002778D2" w:rsidRPr="005637BF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5637BF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5637BF" w:rsidRDefault="00465CCE" w:rsidP="002778D2">
            <w:pPr>
              <w:pStyle w:val="4"/>
              <w:rPr>
                <w:rFonts w:ascii="PT Astra Serif" w:hAnsi="PT Astra Serif"/>
              </w:rPr>
            </w:pPr>
            <w:r w:rsidRPr="005637BF">
              <w:rPr>
                <w:rFonts w:ascii="PT Astra Serif" w:hAnsi="PT Astra Serif"/>
              </w:rPr>
              <w:t>13</w:t>
            </w:r>
          </w:p>
        </w:tc>
      </w:tr>
    </w:tbl>
    <w:p w:rsidR="00F54B0A" w:rsidRPr="005637BF" w:rsidRDefault="00465CCE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5637BF">
        <w:rPr>
          <w:rFonts w:ascii="PT Astra Serif" w:hAnsi="PT Astra Serif"/>
          <w:b/>
          <w:bCs/>
        </w:rPr>
        <w:t>дел постоянного хранения</w:t>
      </w:r>
    </w:p>
    <w:p w:rsidR="00F54B0A" w:rsidRPr="005637B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637BF">
        <w:rPr>
          <w:rFonts w:ascii="PT Astra Serif" w:hAnsi="PT Astra Serif"/>
        </w:rPr>
        <w:t>(название описи)</w:t>
      </w:r>
    </w:p>
    <w:p w:rsidR="00F54B0A" w:rsidRPr="005637BF" w:rsidRDefault="00465CCE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5637BF">
        <w:rPr>
          <w:rFonts w:ascii="PT Astra Serif" w:hAnsi="PT Astra Serif"/>
        </w:rPr>
        <w:t>1974-1975</w:t>
      </w:r>
    </w:p>
    <w:p w:rsidR="00F54B0A" w:rsidRPr="005637BF" w:rsidRDefault="00F54B0A">
      <w:pPr>
        <w:spacing w:line="360" w:lineRule="auto"/>
        <w:jc w:val="center"/>
        <w:rPr>
          <w:rFonts w:ascii="PT Astra Serif" w:hAnsi="PT Astra Serif"/>
        </w:rPr>
      </w:pPr>
      <w:r w:rsidRPr="005637BF">
        <w:rPr>
          <w:rFonts w:ascii="PT Astra Serif" w:hAnsi="PT Astra Serif"/>
        </w:rPr>
        <w:t>(крайние даты документов описи)</w:t>
      </w:r>
    </w:p>
    <w:p w:rsidR="00F54B0A" w:rsidRPr="005637BF" w:rsidRDefault="00F54B0A">
      <w:pPr>
        <w:spacing w:line="360" w:lineRule="auto"/>
        <w:rPr>
          <w:rFonts w:ascii="PT Astra Serif" w:hAnsi="PT Astra Serif"/>
        </w:rPr>
      </w:pPr>
    </w:p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37B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5637B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5637BF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5637BF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5637B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5637BF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5637B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37BF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5637BF" w:rsidTr="00754BE5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№</w:t>
            </w:r>
            <w:r w:rsidRPr="005637BF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37BF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5637BF" w:rsidTr="00754BE5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37B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37B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пленумов райкома ВЛКСМ №2-6,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06.03.1974-20.12.1974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637BF" w:rsidRDefault="00754B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№23</w:t>
            </w: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бюро райкома ВЛКСМ №2-15,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11.01.1974-22.06.</w:t>
            </w: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202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бюро райкома ВЛКСМ №16-27,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12.07.1974-27.12.1974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179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754B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4BE5">
              <w:rPr>
                <w:rFonts w:ascii="PT Astra Serif" w:hAnsi="PT Astra Serif"/>
                <w:sz w:val="24"/>
                <w:szCs w:val="24"/>
              </w:rPr>
              <w:t>Коробка №2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Справки, информации, отчеты о работе районной комсомольской организации и штаба "КП",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09.01.1974-31.12.1974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01.01.1974-31.12.1974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1967 года,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26.05.1971-29.03.1974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05.07.1972-31.01.1974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01.01.1974-31.12.1974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Финансовые отчеты райкома ВЛКСМ,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05.07.1974-31.12.1974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"Заря коммунизма", имени Крупской, "Октябрьский", совхозов "Вязовский", "Лесной", Михайловской птицефабрики, Вязовской, Садовской, Татищевской средних школ,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09.01.1974-26.12.1974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178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XXIII районной комсомольской конференции, материалы, списки делегатов,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25.10.1975-25.10.1975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129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пленумов райкома ВЛКСМ №7-10,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27.02.1975-25.10.1975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бюро райкома ВЛКСМ №28-35,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10.01.1975-11.04.1975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179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бюро райкома ВЛКСМ №36-45,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25.04.1975-19.09.</w:t>
            </w: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183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бюро райкома ВЛКСМ №46-48, №1-5,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26.09.1975-30.12.1975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199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754B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4BE5">
              <w:rPr>
                <w:rFonts w:ascii="PT Astra Serif" w:hAnsi="PT Astra Serif"/>
                <w:sz w:val="24"/>
                <w:szCs w:val="24"/>
              </w:rPr>
              <w:t>Коробка №2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  <w:bookmarkStart w:id="4" w:name="_GoBack"/>
            <w:bookmarkEnd w:id="4"/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Справки, информации, отчеты о работе районной комсомольской организации и штаба "КП",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07.01.1975-08.12.1975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заседаний районного Совета пионерской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23.01.1975-30.10.1975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и другие материалы военно-спортивной игры "Зарница",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15.04.1975-25.05.1975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Рапорты комсомольских организаций Татищевской средней школы, Куликовской восьмилетней школы, посвященные 30-летию Победы советского народа над фашистской Германией,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08.05.1975-08.05.1975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Рапорты пионерских дружин Татищевской и Курдюмской средних школ, посвященные 30-летию Победы, советского народа над фашистской Германией,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08.05.1975-08.05.1975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01.01.1975-31.12.1975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Книга выдачи комсомольских билетов образца 1967 года,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29.03.1974-28.02.1975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1967 года,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14.03.1975-25.11.1975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02.08.1973-05.03.1975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01.02.1974-28.02.1975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 xml:space="preserve">Ведомости на выдачу зарплаты работникам райкома ВЛКСМ, Татищевский райком ВЛКСМ, </w:t>
            </w: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01.01.1975-31.12.</w:t>
            </w: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92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Финансовые отчеты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05.07.1975-31.12.1975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"Заря коммунизма", имени Крупской, "Октябрьский", совхозов "Вязовский", "Лесной", Михайловской птицефабрики, Вязовской, Садовской, Татищевской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10.01.1975-24.12.1975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198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Абрахманов Рафик Абдулович,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01.01.1972-31.12.1974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Герасимова Галина Николаевна,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01.01.1972-31.12.1974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Иванов Виктор Михайлович,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01.01.1973-31.12.1974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Каряка Наталья Александровна,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01.01.1974-31.12.1975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Климов Виктор Александрович,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01.01.1973-31.12.1975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Коновалов Виктор Кузьмич,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01.01.1970-31.12.1975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Кудравец Наталья Ивановна,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01.01.1974-31.12.1975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Кузьмина Нина Федоровна,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01.01.1965-31.12.1974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Матасов Владимир Иванович,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01.01.1972-31.12.1974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5CCE" w:rsidRPr="005637BF" w:rsidTr="00754BE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Павленко Валентина Александровна,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01.01.1974-31.12.</w:t>
            </w: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1975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5CCE" w:rsidRPr="005637BF" w:rsidRDefault="00465C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5637BF">
        <w:tc>
          <w:tcPr>
            <w:tcW w:w="1805" w:type="dxa"/>
            <w:gridSpan w:val="2"/>
            <w:vAlign w:val="center"/>
          </w:tcPr>
          <w:p w:rsidR="00A50CB9" w:rsidRPr="005637B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5637BF" w:rsidRDefault="00465CC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38 (Тридцать восемь)</w:t>
            </w:r>
          </w:p>
        </w:tc>
        <w:tc>
          <w:tcPr>
            <w:tcW w:w="1340" w:type="dxa"/>
            <w:vAlign w:val="center"/>
          </w:tcPr>
          <w:p w:rsidR="00A50CB9" w:rsidRPr="005637BF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5637BF">
        <w:tc>
          <w:tcPr>
            <w:tcW w:w="1908" w:type="dxa"/>
            <w:gridSpan w:val="3"/>
            <w:vAlign w:val="center"/>
          </w:tcPr>
          <w:p w:rsidR="00A50CB9" w:rsidRPr="005637B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5637B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5637B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5637BF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5637B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5637BF" w:rsidRDefault="00465CC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5637B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5637BF" w:rsidRDefault="00465CC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37BF">
              <w:rPr>
                <w:rFonts w:ascii="PT Astra Serif" w:hAnsi="PT Astra Serif"/>
                <w:sz w:val="24"/>
                <w:szCs w:val="24"/>
                <w:lang w:val="en-US"/>
              </w:rPr>
              <w:t>38</w:t>
            </w:r>
          </w:p>
        </w:tc>
      </w:tr>
    </w:tbl>
    <w:p w:rsidR="00A50CB9" w:rsidRPr="005637BF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5637B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37BF" w:rsidRDefault="00F54B0A" w:rsidP="00861F64">
      <w:pPr>
        <w:rPr>
          <w:rFonts w:ascii="PT Astra Serif" w:hAnsi="PT Astra Serif"/>
        </w:rPr>
      </w:pPr>
    </w:p>
    <w:sectPr w:rsidR="00F54B0A" w:rsidRPr="005637BF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47E" w:rsidRDefault="00E0047E">
      <w:r>
        <w:separator/>
      </w:r>
    </w:p>
  </w:endnote>
  <w:endnote w:type="continuationSeparator" w:id="0">
    <w:p w:rsidR="00E0047E" w:rsidRDefault="00E0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47E" w:rsidRDefault="00E0047E">
      <w:r>
        <w:separator/>
      </w:r>
    </w:p>
  </w:footnote>
  <w:footnote w:type="continuationSeparator" w:id="0">
    <w:p w:rsidR="00E0047E" w:rsidRDefault="00E00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54BE5">
      <w:rPr>
        <w:noProof/>
      </w:rPr>
      <w:t>3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465CCE"/>
    <w:rsid w:val="00025EE0"/>
    <w:rsid w:val="000443D2"/>
    <w:rsid w:val="00105383"/>
    <w:rsid w:val="0017143D"/>
    <w:rsid w:val="001C3993"/>
    <w:rsid w:val="001D04CE"/>
    <w:rsid w:val="001D291A"/>
    <w:rsid w:val="001E5ADA"/>
    <w:rsid w:val="0022566C"/>
    <w:rsid w:val="002778D2"/>
    <w:rsid w:val="00320084"/>
    <w:rsid w:val="003321FA"/>
    <w:rsid w:val="00427113"/>
    <w:rsid w:val="004530FC"/>
    <w:rsid w:val="00465CCE"/>
    <w:rsid w:val="00483E18"/>
    <w:rsid w:val="004A160A"/>
    <w:rsid w:val="004E7CAB"/>
    <w:rsid w:val="0055135C"/>
    <w:rsid w:val="0055458B"/>
    <w:rsid w:val="005637BF"/>
    <w:rsid w:val="0057403A"/>
    <w:rsid w:val="005A4D23"/>
    <w:rsid w:val="00634F69"/>
    <w:rsid w:val="006812F0"/>
    <w:rsid w:val="0068267F"/>
    <w:rsid w:val="0070722B"/>
    <w:rsid w:val="00754BE5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62357"/>
    <w:rsid w:val="00BC1EFC"/>
    <w:rsid w:val="00BD6131"/>
    <w:rsid w:val="00C45EFC"/>
    <w:rsid w:val="00CC67D6"/>
    <w:rsid w:val="00CD2461"/>
    <w:rsid w:val="00D061C5"/>
    <w:rsid w:val="00DA0306"/>
    <w:rsid w:val="00DA0DED"/>
    <w:rsid w:val="00E0047E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</TotalTime>
  <Pages>5</Pages>
  <Words>925</Words>
  <Characters>5275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5</cp:revision>
  <cp:lastPrinted>1900-12-31T20:00:00Z</cp:lastPrinted>
  <dcterms:created xsi:type="dcterms:W3CDTF">2026-06-25T12:01:00Z</dcterms:created>
  <dcterms:modified xsi:type="dcterms:W3CDTF">2026-07-09T12:59:00Z</dcterms:modified>
</cp:coreProperties>
</file>