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2D0650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2D0650">
        <w:rPr>
          <w:rFonts w:ascii="PT Astra Serif" w:hAnsi="PT Astra Serif"/>
          <w:b/>
        </w:rPr>
        <w:t>Архивная опись</w:t>
      </w:r>
    </w:p>
    <w:p w:rsidR="00F54B0A" w:rsidRPr="002D0650" w:rsidRDefault="00C47861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2D0650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2D0650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2D0650">
        <w:rPr>
          <w:rFonts w:ascii="PT Astra Serif" w:hAnsi="PT Astra Serif"/>
        </w:rPr>
        <w:t>(название архива)</w:t>
      </w:r>
    </w:p>
    <w:p w:rsidR="00F54B0A" w:rsidRPr="002D0650" w:rsidRDefault="00C47861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2D0650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2D0650" w:rsidRDefault="00F54B0A">
      <w:pPr>
        <w:spacing w:line="360" w:lineRule="auto"/>
        <w:jc w:val="center"/>
        <w:rPr>
          <w:rFonts w:ascii="PT Astra Serif" w:hAnsi="PT Astra Serif"/>
        </w:rPr>
      </w:pPr>
      <w:r w:rsidRPr="002D0650">
        <w:rPr>
          <w:rFonts w:ascii="PT Astra Serif" w:hAnsi="PT Astra Serif"/>
        </w:rPr>
        <w:t>(название фонда)</w:t>
      </w:r>
    </w:p>
    <w:p w:rsidR="00F54B0A" w:rsidRPr="002D0650" w:rsidRDefault="00F54B0A">
      <w:pPr>
        <w:spacing w:line="360" w:lineRule="auto"/>
        <w:jc w:val="center"/>
        <w:rPr>
          <w:rFonts w:ascii="PT Astra Serif" w:hAnsi="PT Astra Serif"/>
        </w:rPr>
      </w:pPr>
      <w:r w:rsidRPr="002D0650">
        <w:rPr>
          <w:rFonts w:ascii="PT Astra Serif" w:hAnsi="PT Astra Serif"/>
        </w:rPr>
        <w:t>_______________________________________________________________</w:t>
      </w:r>
    </w:p>
    <w:p w:rsidR="00F54B0A" w:rsidRPr="002D0650" w:rsidRDefault="00F54B0A">
      <w:pPr>
        <w:spacing w:line="360" w:lineRule="auto"/>
        <w:rPr>
          <w:rFonts w:ascii="PT Astra Serif" w:hAnsi="PT Astra Serif"/>
        </w:rPr>
      </w:pPr>
    </w:p>
    <w:p w:rsidR="00F54B0A" w:rsidRPr="002D0650" w:rsidRDefault="00F54B0A">
      <w:pPr>
        <w:spacing w:line="360" w:lineRule="auto"/>
        <w:rPr>
          <w:rFonts w:ascii="PT Astra Serif" w:hAnsi="PT Astra Serif"/>
        </w:rPr>
      </w:pPr>
    </w:p>
    <w:p w:rsidR="00F54B0A" w:rsidRPr="002D0650" w:rsidRDefault="00F54B0A">
      <w:pPr>
        <w:spacing w:line="360" w:lineRule="auto"/>
        <w:rPr>
          <w:rFonts w:ascii="PT Astra Serif" w:hAnsi="PT Astra Serif"/>
        </w:rPr>
      </w:pPr>
    </w:p>
    <w:p w:rsidR="00F54B0A" w:rsidRPr="002D0650" w:rsidRDefault="00F54B0A">
      <w:pPr>
        <w:spacing w:line="360" w:lineRule="auto"/>
        <w:rPr>
          <w:rFonts w:ascii="PT Astra Serif" w:hAnsi="PT Astra Serif"/>
        </w:rPr>
      </w:pPr>
    </w:p>
    <w:p w:rsidR="00F54B0A" w:rsidRPr="002D0650" w:rsidRDefault="00F54B0A">
      <w:pPr>
        <w:spacing w:line="360" w:lineRule="auto"/>
        <w:rPr>
          <w:rFonts w:ascii="PT Astra Serif" w:hAnsi="PT Astra Serif"/>
        </w:rPr>
      </w:pPr>
    </w:p>
    <w:p w:rsidR="00F54B0A" w:rsidRPr="002D0650" w:rsidRDefault="00F54B0A">
      <w:pPr>
        <w:spacing w:line="360" w:lineRule="auto"/>
        <w:rPr>
          <w:rFonts w:ascii="PT Astra Serif" w:hAnsi="PT Astra Serif"/>
        </w:rPr>
      </w:pPr>
    </w:p>
    <w:p w:rsidR="00F54B0A" w:rsidRPr="002D0650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2D0650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2D0650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2D0650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2D0650" w:rsidRDefault="00C47861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2D0650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2D0650">
        <w:tc>
          <w:tcPr>
            <w:tcW w:w="2877" w:type="dxa"/>
            <w:gridSpan w:val="3"/>
            <w:vAlign w:val="center"/>
          </w:tcPr>
          <w:p w:rsidR="002778D2" w:rsidRPr="002D0650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2D0650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2D0650" w:rsidRDefault="00C47861" w:rsidP="002778D2">
            <w:pPr>
              <w:pStyle w:val="4"/>
              <w:rPr>
                <w:rFonts w:ascii="PT Astra Serif" w:hAnsi="PT Astra Serif"/>
              </w:rPr>
            </w:pPr>
            <w:r w:rsidRPr="002D0650">
              <w:rPr>
                <w:rFonts w:ascii="PT Astra Serif" w:hAnsi="PT Astra Serif"/>
              </w:rPr>
              <w:t>15</w:t>
            </w:r>
          </w:p>
        </w:tc>
      </w:tr>
    </w:tbl>
    <w:p w:rsidR="00F54B0A" w:rsidRPr="002D0650" w:rsidRDefault="00C47861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2D0650">
        <w:rPr>
          <w:rFonts w:ascii="PT Astra Serif" w:hAnsi="PT Astra Serif"/>
          <w:b/>
          <w:bCs/>
        </w:rPr>
        <w:t>дел постоянного хранения</w:t>
      </w:r>
    </w:p>
    <w:p w:rsidR="00F54B0A" w:rsidRPr="002D0650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2D0650">
        <w:rPr>
          <w:rFonts w:ascii="PT Astra Serif" w:hAnsi="PT Astra Serif"/>
        </w:rPr>
        <w:t>(название описи)</w:t>
      </w:r>
    </w:p>
    <w:p w:rsidR="00F54B0A" w:rsidRPr="002D0650" w:rsidRDefault="00C47861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2D0650">
        <w:rPr>
          <w:rFonts w:ascii="PT Astra Serif" w:hAnsi="PT Astra Serif"/>
        </w:rPr>
        <w:t>1979-1980</w:t>
      </w:r>
    </w:p>
    <w:p w:rsidR="00F54B0A" w:rsidRPr="002D0650" w:rsidRDefault="00F54B0A">
      <w:pPr>
        <w:spacing w:line="360" w:lineRule="auto"/>
        <w:jc w:val="center"/>
        <w:rPr>
          <w:rFonts w:ascii="PT Astra Serif" w:hAnsi="PT Astra Serif"/>
        </w:rPr>
      </w:pPr>
      <w:r w:rsidRPr="002D0650">
        <w:rPr>
          <w:rFonts w:ascii="PT Astra Serif" w:hAnsi="PT Astra Serif"/>
        </w:rPr>
        <w:t>(крайние даты документов описи)</w:t>
      </w:r>
    </w:p>
    <w:p w:rsidR="00F54B0A" w:rsidRPr="002D0650" w:rsidRDefault="00F54B0A">
      <w:pPr>
        <w:spacing w:line="360" w:lineRule="auto"/>
        <w:rPr>
          <w:rFonts w:ascii="PT Astra Serif" w:hAnsi="PT Astra Serif"/>
        </w:rPr>
      </w:pPr>
    </w:p>
    <w:p w:rsidR="00F54B0A" w:rsidRPr="002D0650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2D0650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2D0650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2D0650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2D0650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2D0650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2D0650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2D0650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2D0650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2D0650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2D0650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2D0650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2D0650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2D0650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2D0650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2D0650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2D0650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2D0650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№</w:t>
            </w:r>
            <w:r w:rsidRPr="002D0650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2D0650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2D0650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2D0650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2D0650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 XXV районной комсомольской конференции, материалы конференции, списки делегатов,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17.11.1979-17.11.1979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187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2D0650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№6-9, 1 пленумов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26.01.1979-17.11.</w:t>
            </w:r>
            <w:r w:rsidRPr="002D0650">
              <w:rPr>
                <w:rFonts w:ascii="PT Astra Serif" w:hAnsi="PT Astra Serif"/>
                <w:sz w:val="24"/>
                <w:szCs w:val="24"/>
              </w:rPr>
              <w:lastRenderedPageBreak/>
              <w:t>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lastRenderedPageBreak/>
              <w:t>112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№27-36 заседаний бюро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12.01.1979-25.05.1979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№37-47, 1-3 заседаний бюро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08.06.1979-28.12.1979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 xml:space="preserve">Справки, информации, отчеты о работе районной комсомольской организации и штаба "Комсомольского прожектора", Татищевский райком ВЛКСМ, Саратовская область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05.01.1979-28.12.1979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103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Статистические отчеты, справки по комсомольской политической учебе,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14.05.1979-11.09.1979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Альбом эстафеты Всесоюзной экспедиции пионеров и школьников "Моя Родина - СССР",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07.02.1979-14.04.1979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Отчеты о проведении районного слета, посвященного дню рождения пионерской организации, детского праздника, туристского слета,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19.05.1979-15.06.1979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Материалы военно-спортивной игры "Зарница",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20.01.1979-30.05.1979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Рапорт пионерской дружины Курдюмской средней школы, посвященный 57-ой годовщине со дня рождения пионерской организации,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01.05.1979-31.05.1979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22.01.1979-29.12.1979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первичных комсомольских организаций колхозов имени Дзержинского, "Заря коммунизма", имени Кирова,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05.01.1979-20.12.1979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колхозов имени Крупской, имени Ленина, "Октябрьский", "Первое мая", "Труд",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04.01.1979-28.12.1979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колхоза имени Чапаева, совхозов "Вязовский", "Лесной", Михайловской птицефабрики,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04.01.1979-20.12.1979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Вязовской, Курдюмской, Садовской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11.01.1979-12.12.1979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Сокурской, Татищевской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14.01.1979-20.12.1979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152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№2-4 пленумов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18.01.1980-18.09.1980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98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№4-13 заседаний бюро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11.01.1980-30.05.1980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№14-27 заседаний бюро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13.06.1980-26.12.1980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Справки, информации, отчеты о работе районной комсомольской организации и штаба "Комсомольского прожектора",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08.01.1980-28.12.1980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94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Статистические отчеты, справки по комсомольской политической учебе,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13.05.1980-12.09.1980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Материалы районного слета молодых специалистов,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04.04.1980-04.04.1980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Материалы районного слета выпускников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15.05.1980-15.05.1980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Конкурсные сочинения учащихся школ, посвященные 110-ой годовщине со дня рождения В.И.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01.04.1980-01.04.1980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 xml:space="preserve">Рапорты пионерских дружин Курдюмской, Татищевской №1, №2, Сокурской средних школ, Идолгской, </w:t>
            </w:r>
            <w:r w:rsidRPr="002D0650">
              <w:rPr>
                <w:rFonts w:ascii="PT Astra Serif" w:hAnsi="PT Astra Serif"/>
                <w:sz w:val="24"/>
                <w:szCs w:val="24"/>
              </w:rPr>
              <w:lastRenderedPageBreak/>
              <w:t>Куликовской восьмилетних школ, посвященные 110-ой годовщине со дня рождения В.И.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lastRenderedPageBreak/>
              <w:t>01.04.1980-01.04.</w:t>
            </w:r>
            <w:r w:rsidRPr="002D0650">
              <w:rPr>
                <w:rFonts w:ascii="PT Astra Serif" w:hAnsi="PT Astra Serif"/>
                <w:sz w:val="24"/>
                <w:szCs w:val="24"/>
              </w:rPr>
              <w:lastRenderedPageBreak/>
              <w:t>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lastRenderedPageBreak/>
              <w:t>61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Журнал регистрации членов ВЛКСМ, принятых на комсомольский учет,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23.03.1975-27.12.1980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14.01.1980-30.12.1980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колхозов имени Дзержинского, "Заря коммунизма", "Заречный", имени Кирова,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03.01.1980-25.12.1980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колхозов имени Крупской, имени Ленина, "Октябрьский", "Первое мая", "Труд",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07.07.1980-25.12.1980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169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колхозов имени Чапаева, совхозов "Вязовский", "Лесной", Михайловской птицефабрики,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04.01.1980-23.12.1980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Вязовской, Курдюмской, Садовской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14.01.1980-28.12.1980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Сокурской, Татищевской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15.01.1980-05.12.1980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Богомолов Геннадий Сергеевич,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25.10.1975-18.01.1975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61" w:rsidRPr="002D0650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Холоденов Николай Васильевич,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28.02.1977-30.03.1979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61" w:rsidRPr="002D0650" w:rsidRDefault="00C4786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2D0650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2D0650">
        <w:tc>
          <w:tcPr>
            <w:tcW w:w="1805" w:type="dxa"/>
            <w:gridSpan w:val="2"/>
            <w:vAlign w:val="center"/>
          </w:tcPr>
          <w:p w:rsidR="00A50CB9" w:rsidRPr="002D0650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2D0650" w:rsidRDefault="00C4786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34 (Тридцать четыре)</w:t>
            </w:r>
          </w:p>
        </w:tc>
        <w:tc>
          <w:tcPr>
            <w:tcW w:w="1340" w:type="dxa"/>
            <w:vAlign w:val="center"/>
          </w:tcPr>
          <w:p w:rsidR="00A50CB9" w:rsidRPr="002D0650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2D0650">
        <w:tc>
          <w:tcPr>
            <w:tcW w:w="1908" w:type="dxa"/>
            <w:gridSpan w:val="3"/>
            <w:vAlign w:val="center"/>
          </w:tcPr>
          <w:p w:rsidR="00A50CB9" w:rsidRPr="002D0650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2D0650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2D0650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2D0650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2D0650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lastRenderedPageBreak/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2D0650" w:rsidRDefault="00C4786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2D0650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2D0650" w:rsidRDefault="00C4786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0650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</w:tr>
    </w:tbl>
    <w:p w:rsidR="00A50CB9" w:rsidRPr="002D0650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2D0650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2D0650" w:rsidRDefault="00F54B0A" w:rsidP="00861F64">
      <w:pPr>
        <w:rPr>
          <w:rFonts w:ascii="PT Astra Serif" w:hAnsi="PT Astra Serif"/>
        </w:rPr>
      </w:pPr>
      <w:bookmarkStart w:id="4" w:name="_GoBack"/>
      <w:bookmarkEnd w:id="4"/>
    </w:p>
    <w:sectPr w:rsidR="00F54B0A" w:rsidRPr="002D0650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B5B" w:rsidRDefault="00F44B5B">
      <w:r>
        <w:separator/>
      </w:r>
    </w:p>
  </w:endnote>
  <w:endnote w:type="continuationSeparator" w:id="0">
    <w:p w:rsidR="00F44B5B" w:rsidRDefault="00F44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B5B" w:rsidRDefault="00F44B5B">
      <w:r>
        <w:separator/>
      </w:r>
    </w:p>
  </w:footnote>
  <w:footnote w:type="continuationSeparator" w:id="0">
    <w:p w:rsidR="00F44B5B" w:rsidRDefault="00F44B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9395D">
      <w:rPr>
        <w:noProof/>
      </w:rPr>
      <w:t>5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C47861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2D0650"/>
    <w:rsid w:val="00320084"/>
    <w:rsid w:val="003321FA"/>
    <w:rsid w:val="00427113"/>
    <w:rsid w:val="004530FC"/>
    <w:rsid w:val="00483E18"/>
    <w:rsid w:val="004A160A"/>
    <w:rsid w:val="004E7CAB"/>
    <w:rsid w:val="00501538"/>
    <w:rsid w:val="0055135C"/>
    <w:rsid w:val="0055458B"/>
    <w:rsid w:val="0057403A"/>
    <w:rsid w:val="005A4D23"/>
    <w:rsid w:val="00634F69"/>
    <w:rsid w:val="006812F0"/>
    <w:rsid w:val="0068267F"/>
    <w:rsid w:val="0070722B"/>
    <w:rsid w:val="007E2739"/>
    <w:rsid w:val="00861B78"/>
    <w:rsid w:val="00861F64"/>
    <w:rsid w:val="008667AB"/>
    <w:rsid w:val="008A55E1"/>
    <w:rsid w:val="00992DBA"/>
    <w:rsid w:val="009F21A6"/>
    <w:rsid w:val="009F7155"/>
    <w:rsid w:val="00A50CB9"/>
    <w:rsid w:val="00AB6A7A"/>
    <w:rsid w:val="00AE2CE9"/>
    <w:rsid w:val="00B9395D"/>
    <w:rsid w:val="00BC1EFC"/>
    <w:rsid w:val="00BD6131"/>
    <w:rsid w:val="00C45EFC"/>
    <w:rsid w:val="00C47861"/>
    <w:rsid w:val="00CC67D6"/>
    <w:rsid w:val="00CD2461"/>
    <w:rsid w:val="00DA0306"/>
    <w:rsid w:val="00DA0DED"/>
    <w:rsid w:val="00E15752"/>
    <w:rsid w:val="00E97D64"/>
    <w:rsid w:val="00EB4278"/>
    <w:rsid w:val="00F44B5B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0</TotalTime>
  <Pages>5</Pages>
  <Words>1000</Words>
  <Characters>5702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3</cp:revision>
  <cp:lastPrinted>1900-12-31T20:00:00Z</cp:lastPrinted>
  <dcterms:created xsi:type="dcterms:W3CDTF">2026-06-25T12:02:00Z</dcterms:created>
  <dcterms:modified xsi:type="dcterms:W3CDTF">2026-07-09T12:14:00Z</dcterms:modified>
</cp:coreProperties>
</file>