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500E57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500E57">
        <w:rPr>
          <w:rFonts w:ascii="PT Astra Serif" w:hAnsi="PT Astra Serif"/>
          <w:b/>
        </w:rPr>
        <w:t>Архивная опись</w:t>
      </w:r>
    </w:p>
    <w:p w:rsidR="00F54B0A" w:rsidRPr="00500E57" w:rsidRDefault="00C355BF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500E57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500E57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500E57">
        <w:rPr>
          <w:rFonts w:ascii="PT Astra Serif" w:hAnsi="PT Astra Serif"/>
        </w:rPr>
        <w:t>(название архива)</w:t>
      </w:r>
    </w:p>
    <w:p w:rsidR="00F54B0A" w:rsidRPr="00500E57" w:rsidRDefault="00C355BF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500E57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500E57" w:rsidRDefault="00F54B0A">
      <w:pPr>
        <w:spacing w:line="360" w:lineRule="auto"/>
        <w:jc w:val="center"/>
        <w:rPr>
          <w:rFonts w:ascii="PT Astra Serif" w:hAnsi="PT Astra Serif"/>
        </w:rPr>
      </w:pPr>
      <w:r w:rsidRPr="00500E57">
        <w:rPr>
          <w:rFonts w:ascii="PT Astra Serif" w:hAnsi="PT Astra Serif"/>
        </w:rPr>
        <w:t>(название фонда)</w:t>
      </w:r>
    </w:p>
    <w:p w:rsidR="00F54B0A" w:rsidRPr="00500E57" w:rsidRDefault="00F54B0A">
      <w:pPr>
        <w:spacing w:line="360" w:lineRule="auto"/>
        <w:jc w:val="center"/>
        <w:rPr>
          <w:rFonts w:ascii="PT Astra Serif" w:hAnsi="PT Astra Serif"/>
        </w:rPr>
      </w:pPr>
      <w:r w:rsidRPr="00500E57">
        <w:rPr>
          <w:rFonts w:ascii="PT Astra Serif" w:hAnsi="PT Astra Serif"/>
        </w:rPr>
        <w:t>_______________________________________________________________</w:t>
      </w:r>
    </w:p>
    <w:p w:rsidR="00F54B0A" w:rsidRPr="00500E57" w:rsidRDefault="00F54B0A">
      <w:pPr>
        <w:spacing w:line="360" w:lineRule="auto"/>
        <w:rPr>
          <w:rFonts w:ascii="PT Astra Serif" w:hAnsi="PT Astra Serif"/>
        </w:rPr>
      </w:pPr>
    </w:p>
    <w:p w:rsidR="00F54B0A" w:rsidRPr="00500E57" w:rsidRDefault="00F54B0A">
      <w:pPr>
        <w:spacing w:line="360" w:lineRule="auto"/>
        <w:rPr>
          <w:rFonts w:ascii="PT Astra Serif" w:hAnsi="PT Astra Serif"/>
        </w:rPr>
      </w:pPr>
    </w:p>
    <w:p w:rsidR="00F54B0A" w:rsidRPr="00500E57" w:rsidRDefault="00F54B0A">
      <w:pPr>
        <w:spacing w:line="360" w:lineRule="auto"/>
        <w:rPr>
          <w:rFonts w:ascii="PT Astra Serif" w:hAnsi="PT Astra Serif"/>
        </w:rPr>
      </w:pPr>
    </w:p>
    <w:p w:rsidR="00F54B0A" w:rsidRPr="00500E57" w:rsidRDefault="00F54B0A">
      <w:pPr>
        <w:spacing w:line="360" w:lineRule="auto"/>
        <w:rPr>
          <w:rFonts w:ascii="PT Astra Serif" w:hAnsi="PT Astra Serif"/>
        </w:rPr>
      </w:pPr>
    </w:p>
    <w:p w:rsidR="00F54B0A" w:rsidRPr="00500E57" w:rsidRDefault="00F54B0A">
      <w:pPr>
        <w:spacing w:line="360" w:lineRule="auto"/>
        <w:rPr>
          <w:rFonts w:ascii="PT Astra Serif" w:hAnsi="PT Astra Serif"/>
        </w:rPr>
      </w:pPr>
    </w:p>
    <w:p w:rsidR="00F54B0A" w:rsidRPr="00500E57" w:rsidRDefault="00F54B0A">
      <w:pPr>
        <w:spacing w:line="360" w:lineRule="auto"/>
        <w:rPr>
          <w:rFonts w:ascii="PT Astra Serif" w:hAnsi="PT Astra Serif"/>
        </w:rPr>
      </w:pPr>
    </w:p>
    <w:p w:rsidR="00F54B0A" w:rsidRPr="00500E57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500E57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500E57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500E57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500E57" w:rsidRDefault="00C355BF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500E57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500E57">
        <w:tc>
          <w:tcPr>
            <w:tcW w:w="2877" w:type="dxa"/>
            <w:gridSpan w:val="3"/>
            <w:vAlign w:val="center"/>
          </w:tcPr>
          <w:p w:rsidR="002778D2" w:rsidRPr="00500E57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500E57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500E57" w:rsidRDefault="00C355BF" w:rsidP="002778D2">
            <w:pPr>
              <w:pStyle w:val="4"/>
              <w:rPr>
                <w:rFonts w:ascii="PT Astra Serif" w:hAnsi="PT Astra Serif"/>
              </w:rPr>
            </w:pPr>
            <w:r w:rsidRPr="00500E57">
              <w:rPr>
                <w:rFonts w:ascii="PT Astra Serif" w:hAnsi="PT Astra Serif"/>
              </w:rPr>
              <w:t>17</w:t>
            </w:r>
          </w:p>
        </w:tc>
      </w:tr>
    </w:tbl>
    <w:p w:rsidR="00F54B0A" w:rsidRPr="00500E57" w:rsidRDefault="00C355BF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500E57">
        <w:rPr>
          <w:rFonts w:ascii="PT Astra Serif" w:hAnsi="PT Astra Serif"/>
          <w:b/>
          <w:bCs/>
        </w:rPr>
        <w:t>дел постоянного хранения</w:t>
      </w:r>
    </w:p>
    <w:p w:rsidR="00F54B0A" w:rsidRPr="00500E57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500E57">
        <w:rPr>
          <w:rFonts w:ascii="PT Astra Serif" w:hAnsi="PT Astra Serif"/>
        </w:rPr>
        <w:t>(название описи)</w:t>
      </w:r>
    </w:p>
    <w:p w:rsidR="00F54B0A" w:rsidRPr="00500E57" w:rsidRDefault="00C355BF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500E57">
        <w:rPr>
          <w:rFonts w:ascii="PT Astra Serif" w:hAnsi="PT Astra Serif"/>
        </w:rPr>
        <w:t>1983-1984</w:t>
      </w:r>
    </w:p>
    <w:p w:rsidR="00F54B0A" w:rsidRPr="00500E57" w:rsidRDefault="00F54B0A">
      <w:pPr>
        <w:spacing w:line="360" w:lineRule="auto"/>
        <w:jc w:val="center"/>
        <w:rPr>
          <w:rFonts w:ascii="PT Astra Serif" w:hAnsi="PT Astra Serif"/>
        </w:rPr>
      </w:pPr>
      <w:r w:rsidRPr="00500E57">
        <w:rPr>
          <w:rFonts w:ascii="PT Astra Serif" w:hAnsi="PT Astra Serif"/>
        </w:rPr>
        <w:t>(крайние даты документов описи)</w:t>
      </w:r>
    </w:p>
    <w:p w:rsidR="00F54B0A" w:rsidRPr="00500E57" w:rsidRDefault="00F54B0A">
      <w:pPr>
        <w:spacing w:line="360" w:lineRule="auto"/>
        <w:rPr>
          <w:rFonts w:ascii="PT Astra Serif" w:hAnsi="PT Astra Serif"/>
        </w:rPr>
      </w:pPr>
    </w:p>
    <w:p w:rsidR="00F54B0A" w:rsidRPr="00500E5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00E5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00E5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00E57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500E5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500E57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500E57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500E57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500E57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500E5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00E57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500E57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500E57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500E5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00E57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500E5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00E57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500E57" w:rsidTr="00F948E6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№</w:t>
            </w:r>
            <w:r w:rsidRPr="00500E57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00E57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500E57" w:rsidTr="00F948E6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00E5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00E57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№5-9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31.03.1983-10.11.1983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105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500E57" w:rsidRDefault="00F948E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№36</w:t>
            </w: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 xml:space="preserve">Протоколы №24-33 заседаний бюро райкома ВЛКСМ и материалы к ним, Татищевский райком ВЛКСМ, 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14.01.1983-27.05.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166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№34-47 заседаний бюро райкома ВЛКСМ и материалы к ним,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10.06.1983-23.12.1983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178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заседаний, справки, информации о работе районного штаба "Комсомольского прожектора", "Молнии",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14.01.1983-10.11.1983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Статистические отчеты, справки и другие материалы по комсомольской политической учебе,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20.09.1983-01.10.1983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по военно-патриотическому воспитанию молодежи,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23.01.1983-29.11.1983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районного праздника, посвященного 65-ой годовщине со Дня рождения Ленинского комсомола,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29.10.1983-29.10.1983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торжественных проводов юношей района в ряды Советской Армии,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28.09.1983-28.09.1983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14.01.1983-29.12.1983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заседаний бюро районного Совета пионерской организации имени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12.01.1983-10.10.1983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F948E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948E6">
              <w:rPr>
                <w:rFonts w:ascii="PT Astra Serif" w:hAnsi="PT Astra Serif"/>
                <w:sz w:val="24"/>
                <w:szCs w:val="24"/>
              </w:rPr>
              <w:t>Коробка №3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районного слета выпускников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15.04.1983-15.04.1983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районного слета трудовых объединений школьников,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19.11.1983-19.11.1983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Паспорта трудовых объединений школьников,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14.03.1983-01.09.1983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встречи учащихся Татищевской средней школы №1 с Саратовской писательницей Е.М. Рязановой,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22.03.1983-22.03.1983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 xml:space="preserve">Материалы детского праздника, 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посвященного Международному Дню защиты детей, конкурсные рисунки,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01.06.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1983-01.06.1983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Отчет о работе пионерского лагеря "Звездочка",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06.06.1983-24.08.1983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Поисковая работа пионеров Ягодно-Полянской средней школы "Твой пионерский галстук",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23.01.1983-19.05.1983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Дзержинского, "Заречный", "Заря коммунизма",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08.01.1983-22.12.1983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144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Кирова, Крупской,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03.01.1983-24.12.1983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108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"Октябрьский", "Первое Мая", "Труд",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04.01.1983-21.12.1983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139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Чапаева, совхозов "Вязовский" "Лесной", Михайловской ПТФ,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06.01.1983-28.12.1983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149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Вязовской, Курдюмской №17, Садовской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13.01.1983-23.12.1983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107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Сокурской, Татищевской №1,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12.01.1983-21.12.1983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92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Гурьев Александр Васильевич,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06.03.1979-23.01.1985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 xml:space="preserve">Нестеренко Галина Алексеевна, 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07.09.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1981-20.12.1983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Федорова Ольга Николаевна,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12.07.1979-20.05.1983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 XXVII районной отчетно-выборной комсомольской конференции Материалы конференции,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01.12.1984-01.12.1984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154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F948E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948E6">
              <w:rPr>
                <w:rFonts w:ascii="PT Astra Serif" w:hAnsi="PT Astra Serif"/>
                <w:sz w:val="24"/>
                <w:szCs w:val="24"/>
              </w:rPr>
              <w:t>Коробка №3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Списки делегатов, приглашенных XXVII районно отчетно-выборной комсомольской конференцией,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01.12.1984-01.12.1984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№10-13, 1 Пленума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27.03.1984-01.12.1984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№48-59 заседаний бюро райкома ВЛКСМ и материалы к ним,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13.01.1984-29.06.1984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182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№60-69, 1-2 заседаний бюро райкома ВЛКСМ и материалы к ним,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13.07.1984-28.12.1984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168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заседаний районного штаба "Комсомольский прожектор", справки, информации, "Молнии",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13.01.1984-12.10.1984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Статистические отчеты, справки по комсомольской политической учебе, об опыте работы пропагандистов,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22.09.1983-21.09.1984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Справки, информации послевоенно-патриотическому воспитанию молодежи, работе Совета ветеранов партии и Ленинского комсомола,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23.01.1984-30.12.1984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районного праздника, посвященного 60-летию присвоения комсомолу имени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12.07.1984-12.07.1984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24.11.1982-30.07.1984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 xml:space="preserve">Ведомости на выдачу заработной платы работникам райкома ВЛКСМ, 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13.01.1984-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28.12.1984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51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заседаний районного Совета пионерской организации имени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20.01.1984-20.11.1984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проведения праздника, посвященного Дню рождения пионерии,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19.05.1984-19.05.1984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Материалы районного слета выпускников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14.04.1984-14.04.1984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Паспорт и рапорт трудового объединения школьников "Пчелка" Курдюмской средней школы №17, награжденного Почетной грамотой ЦК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01.06.1984-25.08.1984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Рапорты пионерских дружин Татищевского района ко Дню рождения пионерской организации имени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01.04.1984-19.05.1984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Рапорт районной пионерской организации XXVII районной отчетно-выборной комсомольской конференции,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07.11.1984-01.12.1984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Конкурсные сочинения "Я голосую за мир" учащихся школ Татищевского района,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15.10.1984-30.11.1984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62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Дзержинского, "Заречный", "Заря коммунизма",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11.01.1984-18.12.1984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6636D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36D6">
              <w:rPr>
                <w:rFonts w:ascii="PT Astra Serif" w:hAnsi="PT Astra Serif"/>
                <w:sz w:val="24"/>
                <w:szCs w:val="24"/>
              </w:rPr>
              <w:t>Коробка №3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Кирова, Крупской,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05.01.1984-25.12.1984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"Октябрьский", "Первое мая", "Труд",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03.01.1984-17.12.1984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127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и заседаний комитетов ВЛКСМ первичных 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комсомольских организаций колхозов имени Чапаева, совхозов "Вязовский", "Лесной", ПТФ,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09.01.1984-</w:t>
            </w: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25.12.1984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lastRenderedPageBreak/>
              <w:t>172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Вязовской Курдюмской №17, Садовской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13.01.1984-28.12.1984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142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Сокурской, Татищевской №1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24.01.1984-16.12.1984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97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Федорова Люборвь Михайловна,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20.05.1974-23.02.1984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55BF" w:rsidRPr="00500E57" w:rsidTr="00F948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Филатов Александр Владимирович,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29.02.1981-16.05.1985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BF" w:rsidRPr="00500E57" w:rsidRDefault="00C355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500E57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500E57">
        <w:tc>
          <w:tcPr>
            <w:tcW w:w="1805" w:type="dxa"/>
            <w:gridSpan w:val="2"/>
            <w:vAlign w:val="center"/>
          </w:tcPr>
          <w:p w:rsidR="00A50CB9" w:rsidRPr="00500E5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500E57" w:rsidRDefault="00C355BF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52 (Пятьдесят два)</w:t>
            </w:r>
          </w:p>
        </w:tc>
        <w:tc>
          <w:tcPr>
            <w:tcW w:w="1340" w:type="dxa"/>
            <w:vAlign w:val="center"/>
          </w:tcPr>
          <w:p w:rsidR="00A50CB9" w:rsidRPr="00500E57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500E57">
        <w:tc>
          <w:tcPr>
            <w:tcW w:w="1908" w:type="dxa"/>
            <w:gridSpan w:val="3"/>
            <w:vAlign w:val="center"/>
          </w:tcPr>
          <w:p w:rsidR="00A50CB9" w:rsidRPr="00500E5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500E5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500E5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500E57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500E5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500E57" w:rsidRDefault="00C355BF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500E5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500E57" w:rsidRDefault="00C355BF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0E57">
              <w:rPr>
                <w:rFonts w:ascii="PT Astra Serif" w:hAnsi="PT Astra Serif"/>
                <w:sz w:val="24"/>
                <w:szCs w:val="24"/>
                <w:lang w:val="en-US"/>
              </w:rPr>
              <w:t>52</w:t>
            </w:r>
          </w:p>
        </w:tc>
      </w:tr>
    </w:tbl>
    <w:p w:rsidR="00A50CB9" w:rsidRPr="00500E57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500E5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00E57" w:rsidRDefault="00F54B0A" w:rsidP="00861F64">
      <w:pPr>
        <w:rPr>
          <w:rFonts w:ascii="PT Astra Serif" w:hAnsi="PT Astra Serif"/>
        </w:rPr>
      </w:pPr>
      <w:bookmarkStart w:id="4" w:name="_GoBack"/>
      <w:bookmarkEnd w:id="4"/>
    </w:p>
    <w:sectPr w:rsidR="00F54B0A" w:rsidRPr="00500E57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F8B" w:rsidRDefault="005B5F8B">
      <w:r>
        <w:separator/>
      </w:r>
    </w:p>
  </w:endnote>
  <w:endnote w:type="continuationSeparator" w:id="0">
    <w:p w:rsidR="005B5F8B" w:rsidRDefault="005B5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F8B" w:rsidRDefault="005B5F8B">
      <w:r>
        <w:separator/>
      </w:r>
    </w:p>
  </w:footnote>
  <w:footnote w:type="continuationSeparator" w:id="0">
    <w:p w:rsidR="005B5F8B" w:rsidRDefault="005B5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C4CAD">
      <w:rPr>
        <w:noProof/>
      </w:rPr>
      <w:t>6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C355BF"/>
    <w:rsid w:val="00025EE0"/>
    <w:rsid w:val="000443D2"/>
    <w:rsid w:val="00105383"/>
    <w:rsid w:val="0017143D"/>
    <w:rsid w:val="001C3993"/>
    <w:rsid w:val="001D04CE"/>
    <w:rsid w:val="001D291A"/>
    <w:rsid w:val="001E060C"/>
    <w:rsid w:val="001E5ADA"/>
    <w:rsid w:val="002778D2"/>
    <w:rsid w:val="00320084"/>
    <w:rsid w:val="003321FA"/>
    <w:rsid w:val="00427113"/>
    <w:rsid w:val="004530FC"/>
    <w:rsid w:val="00483E18"/>
    <w:rsid w:val="004A160A"/>
    <w:rsid w:val="004E7CAB"/>
    <w:rsid w:val="00500E57"/>
    <w:rsid w:val="0055135C"/>
    <w:rsid w:val="0055458B"/>
    <w:rsid w:val="0057403A"/>
    <w:rsid w:val="005A4D23"/>
    <w:rsid w:val="005B5F8B"/>
    <w:rsid w:val="00634F69"/>
    <w:rsid w:val="006636D6"/>
    <w:rsid w:val="006812F0"/>
    <w:rsid w:val="0068267F"/>
    <w:rsid w:val="0070722B"/>
    <w:rsid w:val="007E2739"/>
    <w:rsid w:val="00861B78"/>
    <w:rsid w:val="00861F64"/>
    <w:rsid w:val="008667AB"/>
    <w:rsid w:val="008A55E1"/>
    <w:rsid w:val="00992DBA"/>
    <w:rsid w:val="009F21A6"/>
    <w:rsid w:val="009F7155"/>
    <w:rsid w:val="00A50CB9"/>
    <w:rsid w:val="00AB6A7A"/>
    <w:rsid w:val="00AE2CE9"/>
    <w:rsid w:val="00BC1EFC"/>
    <w:rsid w:val="00BD6131"/>
    <w:rsid w:val="00C355BF"/>
    <w:rsid w:val="00C45EFC"/>
    <w:rsid w:val="00CC67D6"/>
    <w:rsid w:val="00CD2461"/>
    <w:rsid w:val="00DA0306"/>
    <w:rsid w:val="00DA0DED"/>
    <w:rsid w:val="00DC4CAD"/>
    <w:rsid w:val="00E15752"/>
    <w:rsid w:val="00E97D64"/>
    <w:rsid w:val="00EB4278"/>
    <w:rsid w:val="00F52709"/>
    <w:rsid w:val="00F54B0A"/>
    <w:rsid w:val="00F9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</TotalTime>
  <Pages>6</Pages>
  <Words>1404</Words>
  <Characters>8003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9389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5</cp:revision>
  <cp:lastPrinted>1900-12-31T20:00:00Z</cp:lastPrinted>
  <dcterms:created xsi:type="dcterms:W3CDTF">2026-06-25T12:03:00Z</dcterms:created>
  <dcterms:modified xsi:type="dcterms:W3CDTF">2026-07-09T13:04:00Z</dcterms:modified>
</cp:coreProperties>
</file>