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40202C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40202C">
        <w:rPr>
          <w:rFonts w:ascii="PT Astra Serif" w:hAnsi="PT Astra Serif"/>
          <w:b/>
        </w:rPr>
        <w:t>Архивная опись</w:t>
      </w:r>
    </w:p>
    <w:p w:rsidR="00F54B0A" w:rsidRPr="0040202C" w:rsidRDefault="007048D1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40202C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40202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0202C">
        <w:rPr>
          <w:rFonts w:ascii="PT Astra Serif" w:hAnsi="PT Astra Serif"/>
        </w:rPr>
        <w:t>(название архива)</w:t>
      </w:r>
    </w:p>
    <w:p w:rsidR="00F54B0A" w:rsidRPr="0040202C" w:rsidRDefault="007048D1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40202C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40202C" w:rsidRDefault="00F54B0A">
      <w:pPr>
        <w:spacing w:line="360" w:lineRule="auto"/>
        <w:jc w:val="center"/>
        <w:rPr>
          <w:rFonts w:ascii="PT Astra Serif" w:hAnsi="PT Astra Serif"/>
        </w:rPr>
      </w:pPr>
      <w:r w:rsidRPr="0040202C">
        <w:rPr>
          <w:rFonts w:ascii="PT Astra Serif" w:hAnsi="PT Astra Serif"/>
        </w:rPr>
        <w:t>(название фонда)</w:t>
      </w:r>
    </w:p>
    <w:p w:rsidR="00F54B0A" w:rsidRPr="0040202C" w:rsidRDefault="00F54B0A">
      <w:pPr>
        <w:spacing w:line="360" w:lineRule="auto"/>
        <w:jc w:val="center"/>
        <w:rPr>
          <w:rFonts w:ascii="PT Astra Serif" w:hAnsi="PT Astra Serif"/>
        </w:rPr>
      </w:pPr>
      <w:r w:rsidRPr="0040202C">
        <w:rPr>
          <w:rFonts w:ascii="PT Astra Serif" w:hAnsi="PT Astra Serif"/>
        </w:rPr>
        <w:t>_______________________________________________________________</w:t>
      </w: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40202C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40202C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40202C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40202C" w:rsidRDefault="007048D1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40202C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40202C">
        <w:tc>
          <w:tcPr>
            <w:tcW w:w="2877" w:type="dxa"/>
            <w:gridSpan w:val="3"/>
            <w:vAlign w:val="center"/>
          </w:tcPr>
          <w:p w:rsidR="002778D2" w:rsidRPr="0040202C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40202C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40202C" w:rsidRDefault="007048D1" w:rsidP="002778D2">
            <w:pPr>
              <w:pStyle w:val="4"/>
              <w:rPr>
                <w:rFonts w:ascii="PT Astra Serif" w:hAnsi="PT Astra Serif"/>
              </w:rPr>
            </w:pPr>
            <w:r w:rsidRPr="0040202C">
              <w:rPr>
                <w:rFonts w:ascii="PT Astra Serif" w:hAnsi="PT Astra Serif"/>
              </w:rPr>
              <w:t>20</w:t>
            </w:r>
          </w:p>
        </w:tc>
      </w:tr>
    </w:tbl>
    <w:p w:rsidR="00F54B0A" w:rsidRPr="0040202C" w:rsidRDefault="007048D1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40202C">
        <w:rPr>
          <w:rFonts w:ascii="PT Astra Serif" w:hAnsi="PT Astra Serif"/>
          <w:b/>
          <w:bCs/>
        </w:rPr>
        <w:t>дел постоянного хранения</w:t>
      </w:r>
    </w:p>
    <w:p w:rsidR="00F54B0A" w:rsidRPr="0040202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0202C">
        <w:rPr>
          <w:rFonts w:ascii="PT Astra Serif" w:hAnsi="PT Astra Serif"/>
        </w:rPr>
        <w:t>(название описи)</w:t>
      </w:r>
    </w:p>
    <w:p w:rsidR="00F54B0A" w:rsidRPr="0040202C" w:rsidRDefault="007048D1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40202C">
        <w:rPr>
          <w:rFonts w:ascii="PT Astra Serif" w:hAnsi="PT Astra Serif"/>
        </w:rPr>
        <w:t>1988-1988</w:t>
      </w:r>
    </w:p>
    <w:p w:rsidR="00F54B0A" w:rsidRPr="0040202C" w:rsidRDefault="00F54B0A">
      <w:pPr>
        <w:spacing w:line="360" w:lineRule="auto"/>
        <w:jc w:val="center"/>
        <w:rPr>
          <w:rFonts w:ascii="PT Astra Serif" w:hAnsi="PT Astra Serif"/>
        </w:rPr>
      </w:pPr>
      <w:r w:rsidRPr="0040202C">
        <w:rPr>
          <w:rFonts w:ascii="PT Astra Serif" w:hAnsi="PT Astra Serif"/>
        </w:rPr>
        <w:t>(крайние даты документов описи)</w:t>
      </w:r>
    </w:p>
    <w:p w:rsidR="00F54B0A" w:rsidRPr="0040202C" w:rsidRDefault="00F54B0A">
      <w:pPr>
        <w:spacing w:line="360" w:lineRule="auto"/>
        <w:rPr>
          <w:rFonts w:ascii="PT Astra Serif" w:hAnsi="PT Astra Serif"/>
        </w:rPr>
      </w:pPr>
    </w:p>
    <w:p w:rsidR="00F54B0A" w:rsidRPr="0040202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0202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0202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40202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40202C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40202C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40202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40202C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40202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0202C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40202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0202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40202C" w:rsidTr="009134B1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№</w:t>
            </w:r>
            <w:r w:rsidRPr="0040202C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0202C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40202C" w:rsidTr="009134B1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0202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0202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3-5 пленумов райкома ВЛКСМ,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06.01.1988-23.12.1988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9134B1" w:rsidRDefault="00913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№43</w:t>
            </w: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 xml:space="preserve">Протоколы №24-29 заседаний бюро райкома ВЛКСМ и материалы к ним, Татищевский райком ВЛКСМ </w:t>
            </w: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22.01.1988-27.05.</w:t>
            </w: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122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№30-36 заседаний бюро райкома ВЛКСМ и материалы к ним,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24.06.1988-30.12.1988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заседаний, справки, информации о работе районного штаба "Комсомольского прожектора",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10.01.1988-15.11.1988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Справки, информации по комсомольской политической учебе комсомольцев и молодежи,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18.01.1988-22.12.1988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Информации по культурно-массовой, спортивной работе, военно-патриотическому воспитанию,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06.01.1988-29.12.1988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Справки, информации отдела о работе школ комсомольского актива, о проведении отчетно-выборных собраний в первичных комсомольских организациях,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29.01.1988-10.12.1988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Справки, информации об организации и проведении социалистического соревнования среди комсомольцев и молодежи,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17.01.1988-25.10.1988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26.02.1987-25.08.1988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 и освобожденному секретарю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20.01.1988-20.12.1988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Материалы слета выпускников школ Татищевского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25.05.1988-07.06.1988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913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34B1">
              <w:rPr>
                <w:rFonts w:ascii="PT Astra Serif" w:hAnsi="PT Astra Serif"/>
                <w:sz w:val="24"/>
                <w:szCs w:val="24"/>
              </w:rPr>
              <w:t>Коробка №4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  <w:bookmarkStart w:id="4" w:name="_GoBack"/>
            <w:bookmarkEnd w:id="4"/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Материалы проведения районного слета правофланговых пионерских отрядов, пионеров-активистов,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18.05.1988-10.06.1988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Материалы проведения праздника, посвященного международному Дню защиты детей,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01.06.1988-02.06.1988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 xml:space="preserve">Материалы проведения районных </w:t>
            </w: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конкурсов юных животноводов, механизаторов,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16.05.</w:t>
            </w: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1988-31.05.1988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Блохин Александр Николаевич,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03.12.1984-31.07.1988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Власова-Шибко Вера Николаевна,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30.08.1984-05.12.1988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Ефима-Саратовца, "Память Ильича",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04.01.1988-28.12.1988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совхоза "Приволжский", Татищевского районного отдела внутренних дел,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10.01.1988-22.12.1988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8D1" w:rsidRPr="0040202C" w:rsidTr="009134B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ремонтно-технического предприятия, районного производственного объединения бытового обслуживания населения, Вязовского учебно-опытного лесхоза,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04.01.1988-19.12.1988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8D1" w:rsidRPr="0040202C" w:rsidRDefault="007048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40202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40202C">
        <w:tc>
          <w:tcPr>
            <w:tcW w:w="1805" w:type="dxa"/>
            <w:gridSpan w:val="2"/>
            <w:vAlign w:val="center"/>
          </w:tcPr>
          <w:p w:rsidR="00A50CB9" w:rsidRPr="0040202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40202C" w:rsidRDefault="007048D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19 (Девятнадцать)</w:t>
            </w:r>
          </w:p>
        </w:tc>
        <w:tc>
          <w:tcPr>
            <w:tcW w:w="1340" w:type="dxa"/>
            <w:vAlign w:val="center"/>
          </w:tcPr>
          <w:p w:rsidR="00A50CB9" w:rsidRPr="0040202C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40202C">
        <w:tc>
          <w:tcPr>
            <w:tcW w:w="1908" w:type="dxa"/>
            <w:gridSpan w:val="3"/>
            <w:vAlign w:val="center"/>
          </w:tcPr>
          <w:p w:rsidR="00A50CB9" w:rsidRPr="0040202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40202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40202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40202C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40202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40202C" w:rsidRDefault="007048D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40202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40202C" w:rsidRDefault="007048D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0202C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</w:tr>
    </w:tbl>
    <w:p w:rsidR="00A50CB9" w:rsidRPr="0040202C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9134B1" w:rsidRDefault="00F54B0A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sectPr w:rsidR="00F54B0A" w:rsidRPr="009134B1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84D" w:rsidRDefault="00BC784D">
      <w:r>
        <w:separator/>
      </w:r>
    </w:p>
  </w:endnote>
  <w:endnote w:type="continuationSeparator" w:id="0">
    <w:p w:rsidR="00BC784D" w:rsidRDefault="00BC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84D" w:rsidRDefault="00BC784D">
      <w:r>
        <w:separator/>
      </w:r>
    </w:p>
  </w:footnote>
  <w:footnote w:type="continuationSeparator" w:id="0">
    <w:p w:rsidR="00BC784D" w:rsidRDefault="00BC7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134B1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7048D1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40202C"/>
    <w:rsid w:val="00427113"/>
    <w:rsid w:val="004530FC"/>
    <w:rsid w:val="00483E18"/>
    <w:rsid w:val="004A160A"/>
    <w:rsid w:val="004E7CAB"/>
    <w:rsid w:val="0052407D"/>
    <w:rsid w:val="0055135C"/>
    <w:rsid w:val="0055458B"/>
    <w:rsid w:val="0057403A"/>
    <w:rsid w:val="005A4D23"/>
    <w:rsid w:val="00634F69"/>
    <w:rsid w:val="006812F0"/>
    <w:rsid w:val="0068267F"/>
    <w:rsid w:val="007048D1"/>
    <w:rsid w:val="0070722B"/>
    <w:rsid w:val="007E2739"/>
    <w:rsid w:val="00861B78"/>
    <w:rsid w:val="00861F64"/>
    <w:rsid w:val="008667AB"/>
    <w:rsid w:val="008A55E1"/>
    <w:rsid w:val="009134B1"/>
    <w:rsid w:val="00992DBA"/>
    <w:rsid w:val="009F21A6"/>
    <w:rsid w:val="009F7155"/>
    <w:rsid w:val="00A50CB9"/>
    <w:rsid w:val="00AB6A7A"/>
    <w:rsid w:val="00AE2CE9"/>
    <w:rsid w:val="00BC1EFC"/>
    <w:rsid w:val="00BC784D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C487-0920-4F30-965C-8BBDA0F85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5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2026-06-25T12:04:00Z</dcterms:created>
  <dcterms:modified xsi:type="dcterms:W3CDTF">2026-07-10T06:26:00Z</dcterms:modified>
</cp:coreProperties>
</file>