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AA0FF4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AA0FF4">
        <w:rPr>
          <w:rFonts w:ascii="PT Astra Serif" w:hAnsi="PT Astra Serif"/>
          <w:b/>
        </w:rPr>
        <w:t>Архивная опись</w:t>
      </w:r>
    </w:p>
    <w:p w:rsidR="00F54B0A" w:rsidRPr="00AA0FF4" w:rsidRDefault="00B7548C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AA0FF4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AA0FF4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AA0FF4">
        <w:rPr>
          <w:rFonts w:ascii="PT Astra Serif" w:hAnsi="PT Astra Serif"/>
        </w:rPr>
        <w:t>(название архива)</w:t>
      </w:r>
    </w:p>
    <w:p w:rsidR="00F54B0A" w:rsidRPr="00AA0FF4" w:rsidRDefault="00B7548C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AA0FF4">
        <w:rPr>
          <w:rFonts w:ascii="PT Astra Serif" w:hAnsi="PT Astra Serif"/>
        </w:rPr>
        <w:t>Татищевский районный комитет РСМ, Саратовская область</w:t>
      </w:r>
    </w:p>
    <w:p w:rsidR="00F54B0A" w:rsidRPr="00AA0FF4" w:rsidRDefault="00F54B0A">
      <w:pPr>
        <w:spacing w:line="360" w:lineRule="auto"/>
        <w:jc w:val="center"/>
        <w:rPr>
          <w:rFonts w:ascii="PT Astra Serif" w:hAnsi="PT Astra Serif"/>
        </w:rPr>
      </w:pPr>
      <w:r w:rsidRPr="00AA0FF4">
        <w:rPr>
          <w:rFonts w:ascii="PT Astra Serif" w:hAnsi="PT Astra Serif"/>
        </w:rPr>
        <w:t>(название фонда)</w:t>
      </w:r>
    </w:p>
    <w:p w:rsidR="00F54B0A" w:rsidRPr="00AA0FF4" w:rsidRDefault="00F54B0A">
      <w:pPr>
        <w:spacing w:line="360" w:lineRule="auto"/>
        <w:jc w:val="center"/>
        <w:rPr>
          <w:rFonts w:ascii="PT Astra Serif" w:hAnsi="PT Astra Serif"/>
        </w:rPr>
      </w:pPr>
      <w:r w:rsidRPr="00AA0FF4">
        <w:rPr>
          <w:rFonts w:ascii="PT Astra Serif" w:hAnsi="PT Astra Serif"/>
        </w:rPr>
        <w:t>_______________________________________________________________</w:t>
      </w:r>
    </w:p>
    <w:p w:rsidR="00F54B0A" w:rsidRPr="00AA0FF4" w:rsidRDefault="00F54B0A">
      <w:pPr>
        <w:spacing w:line="360" w:lineRule="auto"/>
        <w:rPr>
          <w:rFonts w:ascii="PT Astra Serif" w:hAnsi="PT Astra Serif"/>
        </w:rPr>
      </w:pPr>
    </w:p>
    <w:p w:rsidR="00F54B0A" w:rsidRPr="00AA0FF4" w:rsidRDefault="00F54B0A">
      <w:pPr>
        <w:spacing w:line="360" w:lineRule="auto"/>
        <w:rPr>
          <w:rFonts w:ascii="PT Astra Serif" w:hAnsi="PT Astra Serif"/>
        </w:rPr>
      </w:pPr>
    </w:p>
    <w:p w:rsidR="00F54B0A" w:rsidRPr="00AA0FF4" w:rsidRDefault="00F54B0A">
      <w:pPr>
        <w:spacing w:line="360" w:lineRule="auto"/>
        <w:rPr>
          <w:rFonts w:ascii="PT Astra Serif" w:hAnsi="PT Astra Serif"/>
        </w:rPr>
      </w:pPr>
    </w:p>
    <w:p w:rsidR="00F54B0A" w:rsidRPr="00AA0FF4" w:rsidRDefault="00F54B0A">
      <w:pPr>
        <w:spacing w:line="360" w:lineRule="auto"/>
        <w:rPr>
          <w:rFonts w:ascii="PT Astra Serif" w:hAnsi="PT Astra Serif"/>
        </w:rPr>
      </w:pPr>
    </w:p>
    <w:p w:rsidR="00F54B0A" w:rsidRPr="00AA0FF4" w:rsidRDefault="00F54B0A">
      <w:pPr>
        <w:spacing w:line="360" w:lineRule="auto"/>
        <w:rPr>
          <w:rFonts w:ascii="PT Astra Serif" w:hAnsi="PT Astra Serif"/>
        </w:rPr>
      </w:pPr>
    </w:p>
    <w:p w:rsidR="00F54B0A" w:rsidRPr="00AA0FF4" w:rsidRDefault="00F54B0A">
      <w:pPr>
        <w:spacing w:line="360" w:lineRule="auto"/>
        <w:rPr>
          <w:rFonts w:ascii="PT Astra Serif" w:hAnsi="PT Astra Serif"/>
        </w:rPr>
      </w:pPr>
    </w:p>
    <w:p w:rsidR="00F54B0A" w:rsidRPr="00AA0FF4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AA0FF4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AA0FF4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AA0FF4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AA0FF4" w:rsidRDefault="00B7548C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AA0FF4">
              <w:rPr>
                <w:rFonts w:ascii="PT Astra Serif" w:hAnsi="PT Astra Serif"/>
                <w:b/>
                <w:bCs/>
              </w:rPr>
              <w:t>3321</w:t>
            </w:r>
          </w:p>
        </w:tc>
      </w:tr>
      <w:tr w:rsidR="002778D2" w:rsidRPr="00AA0FF4">
        <w:tc>
          <w:tcPr>
            <w:tcW w:w="2877" w:type="dxa"/>
            <w:gridSpan w:val="3"/>
            <w:vAlign w:val="center"/>
          </w:tcPr>
          <w:p w:rsidR="002778D2" w:rsidRPr="00AA0FF4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AA0FF4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AA0FF4" w:rsidRDefault="00B7548C" w:rsidP="002778D2">
            <w:pPr>
              <w:pStyle w:val="4"/>
              <w:rPr>
                <w:rFonts w:ascii="PT Astra Serif" w:hAnsi="PT Astra Serif"/>
              </w:rPr>
            </w:pPr>
            <w:r w:rsidRPr="00AA0FF4">
              <w:rPr>
                <w:rFonts w:ascii="PT Astra Serif" w:hAnsi="PT Astra Serif"/>
              </w:rPr>
              <w:t>21</w:t>
            </w:r>
          </w:p>
        </w:tc>
      </w:tr>
    </w:tbl>
    <w:p w:rsidR="00F54B0A" w:rsidRPr="00AA0FF4" w:rsidRDefault="00B7548C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AA0FF4">
        <w:rPr>
          <w:rFonts w:ascii="PT Astra Serif" w:hAnsi="PT Astra Serif"/>
          <w:b/>
          <w:bCs/>
        </w:rPr>
        <w:t>дел постоянного хранения</w:t>
      </w:r>
    </w:p>
    <w:p w:rsidR="00F54B0A" w:rsidRPr="00AA0FF4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AA0FF4">
        <w:rPr>
          <w:rFonts w:ascii="PT Astra Serif" w:hAnsi="PT Astra Serif"/>
        </w:rPr>
        <w:t>(название описи)</w:t>
      </w:r>
    </w:p>
    <w:p w:rsidR="00F54B0A" w:rsidRPr="00AA0FF4" w:rsidRDefault="00B7548C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AA0FF4">
        <w:rPr>
          <w:rFonts w:ascii="PT Astra Serif" w:hAnsi="PT Astra Serif"/>
        </w:rPr>
        <w:t>1989-1991</w:t>
      </w:r>
    </w:p>
    <w:p w:rsidR="00F54B0A" w:rsidRPr="00AA0FF4" w:rsidRDefault="00F54B0A">
      <w:pPr>
        <w:spacing w:line="360" w:lineRule="auto"/>
        <w:jc w:val="center"/>
        <w:rPr>
          <w:rFonts w:ascii="PT Astra Serif" w:hAnsi="PT Astra Serif"/>
        </w:rPr>
      </w:pPr>
      <w:r w:rsidRPr="00AA0FF4">
        <w:rPr>
          <w:rFonts w:ascii="PT Astra Serif" w:hAnsi="PT Astra Serif"/>
        </w:rPr>
        <w:t>(крайние даты документов описи)</w:t>
      </w:r>
    </w:p>
    <w:p w:rsidR="00F54B0A" w:rsidRPr="00AA0FF4" w:rsidRDefault="00F54B0A">
      <w:pPr>
        <w:spacing w:line="360" w:lineRule="auto"/>
        <w:rPr>
          <w:rFonts w:ascii="PT Astra Serif" w:hAnsi="PT Astra Serif"/>
        </w:rPr>
      </w:pPr>
    </w:p>
    <w:p w:rsidR="00F54B0A" w:rsidRPr="00AA0FF4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AA0FF4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AA0FF4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AA0FF4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AA0FF4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AA0FF4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AA0FF4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AA0FF4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AA0FF4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AA0FF4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AA0FF4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AA0FF4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AA0FF4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AA0FF4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AA0FF4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AA0FF4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AA0FF4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960"/>
        <w:gridCol w:w="907"/>
      </w:tblGrid>
      <w:tr w:rsidR="00F54B0A" w:rsidRPr="00AA0FF4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AA0FF4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№</w:t>
            </w:r>
            <w:r w:rsidRPr="00AA0FF4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AA0FF4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AA0FF4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AA0FF4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AA0FF4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AA0FF4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AA0FF4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AA0FF4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AA0FF4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AA0FF4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AA0FF4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AA0FF4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AA0FF4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AA0FF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AA0FF4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AA0FF4" w:rsidRDefault="00B7548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Протокол XXIX районной комсомольской конференции, Список делегатов,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28.11.1989-28.11.1989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109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AA0FF4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548C" w:rsidRPr="00AA0FF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Протоколы VI, VII, I пленумов райкома ВЛКСМ,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20.05.1989-28.10.</w:t>
            </w:r>
            <w:r w:rsidRPr="00AA0FF4">
              <w:rPr>
                <w:rFonts w:ascii="PT Astra Serif" w:hAnsi="PT Astra Serif"/>
                <w:sz w:val="24"/>
                <w:szCs w:val="24"/>
              </w:rPr>
              <w:lastRenderedPageBreak/>
              <w:t>1989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lastRenderedPageBreak/>
              <w:t>53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548C" w:rsidRPr="00AA0FF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Протоколы №37-46, 1, 2 заседаний бюро райкома ВЛКСМ,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20.01.1989-26.12.1989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162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548C" w:rsidRPr="00AA0FF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Справки, информации по комсомольской политической учебе комсомольцев и молодежи,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16.02.1989-03.12.1989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548C" w:rsidRPr="00AA0FF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Информации, сценарии по культурно-массовой, спортивной работе, военно-патриотическому воспитанию,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28.01.1989-10.11.1989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548C" w:rsidRPr="00AA0FF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Справки отдела о работе школ комсомольского актива, о проведении отчетно-выборных собраний в первичых комсомольских организациях, Список секретарей первичных комсомольских организаций,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16.01.1989-10.12.1989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548C" w:rsidRPr="00AA0FF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Материалы встречи с представителями молодежных организаций Польши,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26.12.1989-26.12.1989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548C" w:rsidRPr="00AA0FF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Ведомости на выдачу заработной платы работникам райкома ВЛКСМ и освобожденному секретарю комсомольской организации,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20.01.1989-20.12.1989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548C" w:rsidRPr="00AA0FF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Журнал регистрации членов ВЛКСМ, снятых с комсомольского учета,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25.08.1988-28.08.1989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548C" w:rsidRPr="00AA0FF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  <w:lang w:val="en-US"/>
              </w:rPr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Материалы проведения районного конкурса юных животноводов, районной пионерской конференции "Думаем" Решаем! Действуем!", районного Слета выпускников, праздника, посвященного Международному Дню защиты детей,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14.05.1989-02.06.1989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548C" w:rsidRPr="00AA0FF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  <w:lang w:val="en-US"/>
              </w:rPr>
              <w:t>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Романцова Татьяна Васильевна,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26.08.1983-31.08.1989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548C" w:rsidRPr="00AA0FF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  <w:lang w:val="en-US"/>
              </w:rPr>
              <w:t>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Протоколы II-IV пленумов райкома ВЛКСМ,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19.03.1990-29.08.1990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73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548C" w:rsidRPr="00AA0FF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  <w:lang w:val="en-US"/>
              </w:rPr>
              <w:t>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Протоколы №3-14 заседаний бюро райкома ВЛКСМ,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29.01.1990-28.12.</w:t>
            </w:r>
            <w:r w:rsidRPr="00AA0FF4">
              <w:rPr>
                <w:rFonts w:ascii="PT Astra Serif" w:hAnsi="PT Astra Serif"/>
                <w:sz w:val="24"/>
                <w:szCs w:val="24"/>
              </w:rPr>
              <w:lastRenderedPageBreak/>
              <w:t>1990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lastRenderedPageBreak/>
              <w:t>130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548C" w:rsidRPr="00AA0FF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Справки, информации по культурно-массовой, спортивной работе, военно-патриотическому воспитанию,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15.05.1990-20.11.1990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548C" w:rsidRPr="00AA0FF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  <w:lang w:val="en-US"/>
              </w:rPr>
              <w:t>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Справки, информации отдела о работе школ комсомольского актива, о проведении отчетно-выборных собраний в первичных комсомольских организациях,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18.02.1990-14.12.1990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548C" w:rsidRPr="00AA0FF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  <w:lang w:val="en-US"/>
              </w:rPr>
              <w:t>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Ведомости на выдачу заработной платы работникам райкома ВЛКСМ и освобожденному секретарю комсомольской организации,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20.01.1990-20.12.1990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548C" w:rsidRPr="00AA0FF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  <w:lang w:val="en-US"/>
              </w:rPr>
              <w:t>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Журнал регистрации членов ВЛКСМ, снятых с комсомольского учета,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28.08.1989-19.12.1990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548C" w:rsidRPr="00AA0FF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  <w:lang w:val="en-US"/>
              </w:rPr>
              <w:t>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Материалы проведения линейки "Здравствуй, страна Пионерия!", праздника Пионерии, районного Слета выпускников, летнего сбора пионерско-комсомольского актива,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29.04.1990-29.08.1990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548C" w:rsidRPr="00AA0FF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  <w:lang w:val="en-US"/>
              </w:rPr>
              <w:t>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Верезей Светлана Степановна (Мазина),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20.07.1989-01.07.1990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548C" w:rsidRPr="00AA0FF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  <w:lang w:val="en-US"/>
              </w:rPr>
              <w:t>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Касутин Михаил Анатольевич,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01.03.1987-01.09.1990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548C" w:rsidRPr="00AA0FF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  <w:lang w:val="en-US"/>
              </w:rPr>
              <w:t>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Колесникова Элеонора Владимировна,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01.10.1984-10.05.1990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548C" w:rsidRPr="00AA0FF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  <w:lang w:val="en-US"/>
              </w:rPr>
              <w:t>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Протоколы №15-24 заседаний бюро райкома ВЛКСМ,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25.01.1991-20.11.1991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53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548C" w:rsidRPr="00AA0FF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  <w:lang w:val="en-US"/>
              </w:rPr>
              <w:t>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Ведомости на выдачу заработной платы работникам райкома РСМ,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20.01.1991-20.12.1991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548C" w:rsidRPr="00AA0FF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  <w:lang w:val="en-US"/>
              </w:rPr>
              <w:t>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Книга учета выдачи комсомольских билетов образца 1975 года, Татищевский райком РСМ,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11.01.1988-11.09.1991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48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548C" w:rsidRPr="00AA0FF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  <w:lang w:val="en-US"/>
              </w:rPr>
              <w:t>25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 xml:space="preserve">Книга распоряжений по личному составу, </w:t>
            </w:r>
            <w:r w:rsidRPr="00AA0FF4">
              <w:rPr>
                <w:rFonts w:ascii="PT Astra Serif" w:hAnsi="PT Astra Serif"/>
                <w:sz w:val="24"/>
                <w:szCs w:val="24"/>
              </w:rPr>
              <w:lastRenderedPageBreak/>
              <w:t>Татищевский райком РСМ,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lastRenderedPageBreak/>
              <w:t>28.01.</w:t>
            </w:r>
            <w:r w:rsidRPr="00AA0FF4">
              <w:rPr>
                <w:rFonts w:ascii="PT Astra Serif" w:hAnsi="PT Astra Serif"/>
                <w:sz w:val="24"/>
                <w:szCs w:val="24"/>
              </w:rPr>
              <w:lastRenderedPageBreak/>
              <w:t>1965-20.12.1991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lastRenderedPageBreak/>
              <w:t>35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548C" w:rsidRPr="00AA0FF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26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Материалы проведения районного праздника посвященного Дню рождения Пионерии, праздника, посвященного международному Дню защиты детей, Татищевский райком ВЛКСМ,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20.05.1991-03.06.1991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548C" w:rsidRPr="00AA0FF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  <w:lang w:val="en-US"/>
              </w:rPr>
              <w:t>27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Арапова Ольга Васильевна, Татищевский райком РСМ,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13.09.1989-01.12.1991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7548C" w:rsidRPr="00AA0FF4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  <w:lang w:val="en-US"/>
              </w:rPr>
              <w:t>28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Филатов Валерий Владимирович, Татищевский райком РСМ, Саратовская область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01.08.1989-01.10.1991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48C" w:rsidRPr="00AA0FF4" w:rsidRDefault="00B7548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AA0FF4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AA0FF4">
        <w:tc>
          <w:tcPr>
            <w:tcW w:w="1805" w:type="dxa"/>
            <w:gridSpan w:val="2"/>
            <w:vAlign w:val="center"/>
          </w:tcPr>
          <w:p w:rsidR="00A50CB9" w:rsidRPr="00AA0FF4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AA0FF4" w:rsidRDefault="00B7548C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  <w:lang w:val="en-US"/>
              </w:rPr>
              <w:t>28 (Двадцать восемь)</w:t>
            </w:r>
          </w:p>
        </w:tc>
        <w:tc>
          <w:tcPr>
            <w:tcW w:w="1340" w:type="dxa"/>
            <w:vAlign w:val="center"/>
          </w:tcPr>
          <w:p w:rsidR="00A50CB9" w:rsidRPr="00AA0FF4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AA0FF4">
        <w:tc>
          <w:tcPr>
            <w:tcW w:w="1908" w:type="dxa"/>
            <w:gridSpan w:val="3"/>
            <w:vAlign w:val="center"/>
          </w:tcPr>
          <w:p w:rsidR="00A50CB9" w:rsidRPr="00AA0FF4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AA0FF4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AA0FF4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AA0FF4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AA0FF4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AA0FF4" w:rsidRDefault="00B7548C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AA0FF4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AA0FF4" w:rsidRDefault="00B7548C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A0FF4">
              <w:rPr>
                <w:rFonts w:ascii="PT Astra Serif" w:hAnsi="PT Astra Serif"/>
                <w:sz w:val="24"/>
                <w:szCs w:val="24"/>
                <w:lang w:val="en-US"/>
              </w:rPr>
              <w:t>28</w:t>
            </w:r>
          </w:p>
        </w:tc>
      </w:tr>
    </w:tbl>
    <w:p w:rsidR="00A50CB9" w:rsidRPr="00AA0FF4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F54B0A" w:rsidRPr="00AA0FF4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AA0FF4" w:rsidRDefault="00F54B0A" w:rsidP="00861F64">
      <w:pPr>
        <w:rPr>
          <w:rFonts w:ascii="PT Astra Serif" w:hAnsi="PT Astra Serif"/>
        </w:rPr>
      </w:pPr>
      <w:bookmarkStart w:id="4" w:name="_GoBack"/>
      <w:bookmarkEnd w:id="4"/>
    </w:p>
    <w:sectPr w:rsidR="00F54B0A" w:rsidRPr="00AA0FF4" w:rsidSect="00861B78">
      <w:headerReference w:type="default" r:id="rId7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529" w:rsidRDefault="002D3529">
      <w:r>
        <w:separator/>
      </w:r>
    </w:p>
  </w:endnote>
  <w:endnote w:type="continuationSeparator" w:id="0">
    <w:p w:rsidR="002D3529" w:rsidRDefault="002D3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529" w:rsidRDefault="002D3529">
      <w:r>
        <w:separator/>
      </w:r>
    </w:p>
  </w:footnote>
  <w:footnote w:type="continuationSeparator" w:id="0">
    <w:p w:rsidR="002D3529" w:rsidRDefault="002D35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4CE" w:rsidRDefault="001D04CE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AA0FF4">
      <w:rPr>
        <w:noProof/>
      </w:rPr>
      <w:t>4</w:t>
    </w:r>
    <w:r>
      <w:fldChar w:fldCharType="end"/>
    </w:r>
  </w:p>
  <w:p w:rsidR="001D04CE" w:rsidRDefault="001D04CE">
    <w:pPr>
      <w:pStyle w:val="a8"/>
      <w:framePr w:wrap="auto" w:vAnchor="text" w:hAnchor="margin" w:xAlign="right" w:y="1"/>
    </w:pPr>
  </w:p>
  <w:p w:rsidR="001D04CE" w:rsidRDefault="001D04CE">
    <w:pPr>
      <w:pStyle w:val="a8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B7548C"/>
    <w:rsid w:val="00025EE0"/>
    <w:rsid w:val="000443D2"/>
    <w:rsid w:val="00105383"/>
    <w:rsid w:val="0017143D"/>
    <w:rsid w:val="001C3993"/>
    <w:rsid w:val="001D04CE"/>
    <w:rsid w:val="001D291A"/>
    <w:rsid w:val="001E5ADA"/>
    <w:rsid w:val="002778D2"/>
    <w:rsid w:val="002D3529"/>
    <w:rsid w:val="00320084"/>
    <w:rsid w:val="003321FA"/>
    <w:rsid w:val="00427113"/>
    <w:rsid w:val="004530FC"/>
    <w:rsid w:val="00483E18"/>
    <w:rsid w:val="004A160A"/>
    <w:rsid w:val="004E7CAB"/>
    <w:rsid w:val="0055135C"/>
    <w:rsid w:val="0055458B"/>
    <w:rsid w:val="0057403A"/>
    <w:rsid w:val="005A4D23"/>
    <w:rsid w:val="00634F69"/>
    <w:rsid w:val="006812F0"/>
    <w:rsid w:val="0068267F"/>
    <w:rsid w:val="0070722B"/>
    <w:rsid w:val="007E2739"/>
    <w:rsid w:val="00861B78"/>
    <w:rsid w:val="00861F64"/>
    <w:rsid w:val="008667AB"/>
    <w:rsid w:val="008A55E1"/>
    <w:rsid w:val="00992DBA"/>
    <w:rsid w:val="009F21A6"/>
    <w:rsid w:val="009F7155"/>
    <w:rsid w:val="00A50CB9"/>
    <w:rsid w:val="00AA0FF4"/>
    <w:rsid w:val="00AB6A7A"/>
    <w:rsid w:val="00AE2CE9"/>
    <w:rsid w:val="00B7548C"/>
    <w:rsid w:val="00BC1EFC"/>
    <w:rsid w:val="00BD6131"/>
    <w:rsid w:val="00C45EFC"/>
    <w:rsid w:val="00C82ED5"/>
    <w:rsid w:val="00CC67D6"/>
    <w:rsid w:val="00CD2461"/>
    <w:rsid w:val="00DA0306"/>
    <w:rsid w:val="00DA0DED"/>
    <w:rsid w:val="00E15752"/>
    <w:rsid w:val="00E97D64"/>
    <w:rsid w:val="00EB4278"/>
    <w:rsid w:val="00F52709"/>
    <w:rsid w:val="00F5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0</TotalTime>
  <Pages>4</Pages>
  <Words>766</Words>
  <Characters>4372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5128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2</cp:revision>
  <cp:lastPrinted>1900-12-31T20:00:00Z</cp:lastPrinted>
  <dcterms:created xsi:type="dcterms:W3CDTF">2026-06-25T12:05:00Z</dcterms:created>
  <dcterms:modified xsi:type="dcterms:W3CDTF">2026-07-10T06:29:00Z</dcterms:modified>
</cp:coreProperties>
</file>