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9C3A9D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9C3A9D">
        <w:rPr>
          <w:rFonts w:ascii="PT Astra Serif" w:hAnsi="PT Astra Serif"/>
          <w:b/>
        </w:rPr>
        <w:t>Архивная опись</w:t>
      </w:r>
    </w:p>
    <w:p w:rsidR="00F54B0A" w:rsidRPr="009C3A9D" w:rsidRDefault="00F312F8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9C3A9D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9C3A9D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9C3A9D">
        <w:rPr>
          <w:rFonts w:ascii="PT Astra Serif" w:hAnsi="PT Astra Serif"/>
        </w:rPr>
        <w:t>(название архива)</w:t>
      </w:r>
    </w:p>
    <w:p w:rsidR="00F54B0A" w:rsidRPr="009C3A9D" w:rsidRDefault="00F312F8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9C3A9D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9C3A9D" w:rsidRDefault="00F54B0A">
      <w:pPr>
        <w:spacing w:line="360" w:lineRule="auto"/>
        <w:jc w:val="center"/>
        <w:rPr>
          <w:rFonts w:ascii="PT Astra Serif" w:hAnsi="PT Astra Serif"/>
        </w:rPr>
      </w:pPr>
      <w:r w:rsidRPr="009C3A9D">
        <w:rPr>
          <w:rFonts w:ascii="PT Astra Serif" w:hAnsi="PT Astra Serif"/>
        </w:rPr>
        <w:t>(название фонда)</w:t>
      </w:r>
    </w:p>
    <w:p w:rsidR="00F54B0A" w:rsidRPr="009C3A9D" w:rsidRDefault="00F54B0A">
      <w:pPr>
        <w:spacing w:line="360" w:lineRule="auto"/>
        <w:jc w:val="center"/>
        <w:rPr>
          <w:rFonts w:ascii="PT Astra Serif" w:hAnsi="PT Astra Serif"/>
        </w:rPr>
      </w:pPr>
      <w:r w:rsidRPr="009C3A9D">
        <w:rPr>
          <w:rFonts w:ascii="PT Astra Serif" w:hAnsi="PT Astra Serif"/>
        </w:rPr>
        <w:t>_______________________________________________________________</w:t>
      </w:r>
    </w:p>
    <w:p w:rsidR="00F54B0A" w:rsidRPr="009C3A9D" w:rsidRDefault="00F54B0A">
      <w:pPr>
        <w:spacing w:line="360" w:lineRule="auto"/>
        <w:rPr>
          <w:rFonts w:ascii="PT Astra Serif" w:hAnsi="PT Astra Serif"/>
        </w:rPr>
      </w:pPr>
    </w:p>
    <w:p w:rsidR="00F54B0A" w:rsidRPr="009C3A9D" w:rsidRDefault="00F54B0A">
      <w:pPr>
        <w:spacing w:line="360" w:lineRule="auto"/>
        <w:rPr>
          <w:rFonts w:ascii="PT Astra Serif" w:hAnsi="PT Astra Serif"/>
        </w:rPr>
      </w:pPr>
    </w:p>
    <w:p w:rsidR="00F54B0A" w:rsidRPr="009C3A9D" w:rsidRDefault="00F54B0A">
      <w:pPr>
        <w:spacing w:line="360" w:lineRule="auto"/>
        <w:rPr>
          <w:rFonts w:ascii="PT Astra Serif" w:hAnsi="PT Astra Serif"/>
        </w:rPr>
      </w:pPr>
    </w:p>
    <w:p w:rsidR="00F54B0A" w:rsidRPr="009C3A9D" w:rsidRDefault="00F54B0A">
      <w:pPr>
        <w:spacing w:line="360" w:lineRule="auto"/>
        <w:rPr>
          <w:rFonts w:ascii="PT Astra Serif" w:hAnsi="PT Astra Serif"/>
        </w:rPr>
      </w:pPr>
    </w:p>
    <w:p w:rsidR="00F54B0A" w:rsidRPr="009C3A9D" w:rsidRDefault="00F54B0A">
      <w:pPr>
        <w:spacing w:line="360" w:lineRule="auto"/>
        <w:rPr>
          <w:rFonts w:ascii="PT Astra Serif" w:hAnsi="PT Astra Serif"/>
        </w:rPr>
      </w:pPr>
    </w:p>
    <w:p w:rsidR="00F54B0A" w:rsidRPr="009C3A9D" w:rsidRDefault="00F54B0A">
      <w:pPr>
        <w:spacing w:line="360" w:lineRule="auto"/>
        <w:rPr>
          <w:rFonts w:ascii="PT Astra Serif" w:hAnsi="PT Astra Serif"/>
        </w:rPr>
      </w:pPr>
    </w:p>
    <w:p w:rsidR="00F54B0A" w:rsidRPr="009C3A9D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9C3A9D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9C3A9D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9C3A9D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9C3A9D" w:rsidRDefault="00F312F8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9C3A9D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9C3A9D">
        <w:tc>
          <w:tcPr>
            <w:tcW w:w="2877" w:type="dxa"/>
            <w:gridSpan w:val="3"/>
            <w:vAlign w:val="center"/>
          </w:tcPr>
          <w:p w:rsidR="002778D2" w:rsidRPr="009C3A9D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9C3A9D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9C3A9D" w:rsidRDefault="00F312F8" w:rsidP="002778D2">
            <w:pPr>
              <w:pStyle w:val="4"/>
              <w:rPr>
                <w:rFonts w:ascii="PT Astra Serif" w:hAnsi="PT Astra Serif"/>
              </w:rPr>
            </w:pPr>
            <w:r w:rsidRPr="009C3A9D">
              <w:rPr>
                <w:rFonts w:ascii="PT Astra Serif" w:hAnsi="PT Astra Serif"/>
              </w:rPr>
              <w:t>3</w:t>
            </w:r>
          </w:p>
        </w:tc>
      </w:tr>
    </w:tbl>
    <w:p w:rsidR="00F54B0A" w:rsidRPr="009C3A9D" w:rsidRDefault="00F312F8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9C3A9D">
        <w:rPr>
          <w:rFonts w:ascii="PT Astra Serif" w:hAnsi="PT Astra Serif"/>
          <w:b/>
          <w:bCs/>
        </w:rPr>
        <w:t>дел постоянного хранения</w:t>
      </w:r>
    </w:p>
    <w:p w:rsidR="00F54B0A" w:rsidRPr="009C3A9D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9C3A9D">
        <w:rPr>
          <w:rFonts w:ascii="PT Astra Serif" w:hAnsi="PT Astra Serif"/>
        </w:rPr>
        <w:t>(название описи)</w:t>
      </w:r>
    </w:p>
    <w:p w:rsidR="00F54B0A" w:rsidRPr="009C3A9D" w:rsidRDefault="00F312F8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9C3A9D">
        <w:rPr>
          <w:rFonts w:ascii="PT Astra Serif" w:hAnsi="PT Astra Serif"/>
        </w:rPr>
        <w:t>1949-1949</w:t>
      </w:r>
    </w:p>
    <w:p w:rsidR="00F54B0A" w:rsidRPr="009C3A9D" w:rsidRDefault="00F54B0A">
      <w:pPr>
        <w:spacing w:line="360" w:lineRule="auto"/>
        <w:jc w:val="center"/>
        <w:rPr>
          <w:rFonts w:ascii="PT Astra Serif" w:hAnsi="PT Astra Serif"/>
        </w:rPr>
      </w:pPr>
      <w:r w:rsidRPr="009C3A9D">
        <w:rPr>
          <w:rFonts w:ascii="PT Astra Serif" w:hAnsi="PT Astra Serif"/>
        </w:rPr>
        <w:t>(крайние даты документов описи)</w:t>
      </w:r>
    </w:p>
    <w:p w:rsidR="00F54B0A" w:rsidRPr="009C3A9D" w:rsidRDefault="00F54B0A">
      <w:pPr>
        <w:spacing w:line="360" w:lineRule="auto"/>
        <w:rPr>
          <w:rFonts w:ascii="PT Astra Serif" w:hAnsi="PT Astra Serif"/>
        </w:rPr>
      </w:pPr>
    </w:p>
    <w:p w:rsidR="00F54B0A" w:rsidRPr="009C3A9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9C3A9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9C3A9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9C3A9D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9C3A9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9C3A9D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9C3A9D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9C3A9D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9C3A9D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9C3A9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9C3A9D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9C3A9D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9C3A9D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9C3A9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9C3A9D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9C3A9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9C3A9D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856"/>
        <w:gridCol w:w="1011"/>
      </w:tblGrid>
      <w:tr w:rsidR="00F54B0A" w:rsidRPr="009C3A9D" w:rsidTr="001829EF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9C3A9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№</w:t>
            </w:r>
            <w:r w:rsidRPr="009C3A9D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9C3A9D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9C3A9D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9C3A9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9C3A9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9C3A9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9C3A9D" w:rsidTr="001829EF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9C3A9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9C3A9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9C3A9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9C3A9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9C3A9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9C3A9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9C3A9D" w:rsidTr="001829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9C3A9D" w:rsidRDefault="00F54B0A" w:rsidP="00BE2D7A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9C3A9D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9C3A9D" w:rsidRDefault="00F312F8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Директивные указания и докладные записки Татищевского РК ВЛКСМ об их выполнении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01.01.1949-31.12.1949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54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9C3A9D" w:rsidRDefault="001829E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№12</w:t>
            </w:r>
          </w:p>
        </w:tc>
      </w:tr>
      <w:tr w:rsidR="00F312F8" w:rsidRPr="009C3A9D" w:rsidTr="001829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12F8" w:rsidRPr="009C3A9D" w:rsidRDefault="00F312F8" w:rsidP="00BE2D7A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Протоколы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01.01.1949-31.12.</w:t>
            </w:r>
            <w:r w:rsidRPr="009C3A9D">
              <w:rPr>
                <w:rFonts w:ascii="PT Astra Serif" w:hAnsi="PT Astra Serif"/>
                <w:sz w:val="24"/>
                <w:szCs w:val="24"/>
              </w:rPr>
              <w:lastRenderedPageBreak/>
              <w:t>1949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lastRenderedPageBreak/>
              <w:t>118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312F8" w:rsidRPr="009C3A9D" w:rsidTr="001829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12F8" w:rsidRPr="009C3A9D" w:rsidRDefault="00F312F8" w:rsidP="00BE2D7A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Директивные указания Титщевского РК ВЛКСМ комсомольским организациям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01.01.1949-31.12.1949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312F8" w:rsidRPr="009C3A9D" w:rsidTr="001829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12F8" w:rsidRPr="009C3A9D" w:rsidRDefault="00F312F8" w:rsidP="00BE2D7A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Финансовые отчеты, приходо-расходная смета и ведомости на зарплату работникам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01.01.1949-331.12.1949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312F8" w:rsidRPr="009C3A9D" w:rsidTr="001829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12F8" w:rsidRPr="009C3A9D" w:rsidRDefault="00F312F8" w:rsidP="00BE2D7A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 xml:space="preserve">Переписка </w:t>
            </w:r>
            <w:r w:rsidR="00D50A00">
              <w:rPr>
                <w:rFonts w:ascii="PT Astra Serif" w:hAnsi="PT Astra Serif"/>
                <w:sz w:val="24"/>
                <w:szCs w:val="24"/>
              </w:rPr>
              <w:t xml:space="preserve">с комсомольскими и советскими организациями </w:t>
            </w:r>
            <w:r w:rsidRPr="009C3A9D">
              <w:rPr>
                <w:rFonts w:ascii="PT Astra Serif" w:hAnsi="PT Astra Serif"/>
                <w:sz w:val="24"/>
                <w:szCs w:val="24"/>
              </w:rPr>
              <w:t>по устройству комсомольцев на работу и их перемещению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01.03.1949-31.12.1949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2F8" w:rsidRPr="009C3A9D" w:rsidRDefault="001829E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829EF">
              <w:rPr>
                <w:rFonts w:ascii="PT Astra Serif" w:hAnsi="PT Astra Serif"/>
                <w:sz w:val="24"/>
                <w:szCs w:val="24"/>
              </w:rPr>
              <w:t>Коробка №1</w:t>
            </w:r>
            <w:r>
              <w:rPr>
                <w:rFonts w:ascii="PT Astra Serif" w:hAnsi="PT Astra Serif"/>
                <w:sz w:val="24"/>
                <w:szCs w:val="24"/>
              </w:rPr>
              <w:t>3</w:t>
            </w:r>
            <w:bookmarkStart w:id="4" w:name="_GoBack"/>
            <w:bookmarkEnd w:id="4"/>
          </w:p>
        </w:tc>
      </w:tr>
      <w:tr w:rsidR="00F312F8" w:rsidRPr="009C3A9D" w:rsidTr="001829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12F8" w:rsidRPr="009C3A9D" w:rsidRDefault="00F312F8" w:rsidP="007C7DD6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Протоколы собраний комсомольских организаций МТС, совхозов, учебных заведений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01.01.1949-31.12.1949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259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94584" w:rsidRPr="009C3A9D" w:rsidTr="001829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4584" w:rsidRPr="00694584" w:rsidRDefault="00694584" w:rsidP="00694584">
            <w:pPr>
              <w:pStyle w:val="aa"/>
              <w:ind w:left="36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94584" w:rsidRPr="009C3A9D" w:rsidRDefault="0069458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94584" w:rsidRPr="009C3A9D" w:rsidRDefault="00694584" w:rsidP="0069458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94584">
              <w:rPr>
                <w:rFonts w:ascii="PT Astra Serif" w:hAnsi="PT Astra Serif"/>
                <w:sz w:val="24"/>
                <w:szCs w:val="24"/>
              </w:rPr>
              <w:t>Протоколы собраний комсомольских организаций МТС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колхозов</w:t>
            </w:r>
            <w:r w:rsidRPr="00694584">
              <w:rPr>
                <w:rFonts w:ascii="PT Astra Serif" w:hAnsi="PT Astra Serif"/>
                <w:sz w:val="24"/>
                <w:szCs w:val="24"/>
              </w:rPr>
              <w:t xml:space="preserve">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94584" w:rsidRPr="009C3A9D" w:rsidRDefault="0069458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01.01.1949-31.12.1949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694584" w:rsidRPr="009C3A9D" w:rsidRDefault="0069458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584" w:rsidRPr="009C3A9D" w:rsidRDefault="0069458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312F8" w:rsidRPr="009C3A9D" w:rsidTr="001829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12F8" w:rsidRPr="007C7DD6" w:rsidRDefault="00694584" w:rsidP="007C7DD6">
            <w:pPr>
              <w:pStyle w:val="aa"/>
              <w:ind w:left="36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Полугодовые статистические отчеты о движении комсомольской организации, список комсомольских организаций района и список секретарей комсомольских организаций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01.06.1949-31.12.1949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312F8" w:rsidRPr="009C3A9D" w:rsidTr="001829E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12F8" w:rsidRPr="00694584" w:rsidRDefault="00694584" w:rsidP="00694584">
            <w:pPr>
              <w:pStyle w:val="aa"/>
              <w:ind w:left="36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Стат-отчет о численном составе пионерской организации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01.04.1949-30.09.1949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2F8" w:rsidRPr="009C3A9D" w:rsidRDefault="00F312F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9C3A9D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9C3A9D">
        <w:tc>
          <w:tcPr>
            <w:tcW w:w="1805" w:type="dxa"/>
            <w:gridSpan w:val="2"/>
            <w:vAlign w:val="center"/>
          </w:tcPr>
          <w:p w:rsidR="00A50CB9" w:rsidRPr="009C3A9D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9C3A9D" w:rsidRDefault="00F312F8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3A9D">
              <w:rPr>
                <w:rFonts w:ascii="PT Astra Serif" w:hAnsi="PT Astra Serif"/>
                <w:sz w:val="24"/>
                <w:szCs w:val="24"/>
                <w:lang w:val="en-US"/>
              </w:rPr>
              <w:t>9 (Девять)</w:t>
            </w:r>
          </w:p>
        </w:tc>
        <w:tc>
          <w:tcPr>
            <w:tcW w:w="1340" w:type="dxa"/>
            <w:vAlign w:val="center"/>
          </w:tcPr>
          <w:p w:rsidR="00A50CB9" w:rsidRPr="009C3A9D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9C3A9D">
        <w:tc>
          <w:tcPr>
            <w:tcW w:w="1908" w:type="dxa"/>
            <w:gridSpan w:val="3"/>
            <w:vAlign w:val="center"/>
          </w:tcPr>
          <w:p w:rsidR="00A50CB9" w:rsidRPr="009C3A9D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9C3A9D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9C3A9D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9C3A9D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9C3A9D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9C3A9D" w:rsidRDefault="00F312F8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3A9D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9C3A9D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3A9D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9C3A9D" w:rsidRDefault="00F312F8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C3A9D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</w:tr>
    </w:tbl>
    <w:p w:rsidR="00A50CB9" w:rsidRPr="009C3A9D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9C3A9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9C3A9D" w:rsidRPr="009C3A9D" w:rsidRDefault="009C3A9D" w:rsidP="009C3A9D">
      <w:pPr>
        <w:rPr>
          <w:rFonts w:ascii="PT Astra Serif" w:hAnsi="PT Astra Serif"/>
        </w:rPr>
      </w:pPr>
      <w:r w:rsidRPr="009C3A9D">
        <w:rPr>
          <w:rFonts w:ascii="PT Astra Serif" w:hAnsi="PT Astra Serif"/>
        </w:rPr>
        <w:t xml:space="preserve">в том числе: </w:t>
      </w:r>
    </w:p>
    <w:p w:rsidR="009C3A9D" w:rsidRPr="009C3A9D" w:rsidRDefault="009C3A9D" w:rsidP="009C3A9D">
      <w:pPr>
        <w:rPr>
          <w:rFonts w:ascii="PT Astra Serif" w:hAnsi="PT Astra Serif"/>
        </w:rPr>
      </w:pPr>
      <w:r w:rsidRPr="009C3A9D">
        <w:rPr>
          <w:rFonts w:ascii="PT Astra Serif" w:hAnsi="PT Astra Serif"/>
        </w:rPr>
        <w:t>литерные, №№:</w:t>
      </w:r>
      <w:r w:rsidR="00506775">
        <w:rPr>
          <w:rFonts w:ascii="PT Astra Serif" w:hAnsi="PT Astra Serif"/>
        </w:rPr>
        <w:t xml:space="preserve"> </w:t>
      </w:r>
      <w:r w:rsidR="00B6310F">
        <w:rPr>
          <w:rFonts w:ascii="PT Astra Serif" w:hAnsi="PT Astra Serif"/>
        </w:rPr>
        <w:t>10а, 12а</w:t>
      </w:r>
      <w:r w:rsidRPr="009C3A9D">
        <w:rPr>
          <w:rFonts w:ascii="PT Astra Serif" w:hAnsi="PT Astra Serif"/>
        </w:rPr>
        <w:t>;</w:t>
      </w:r>
    </w:p>
    <w:p w:rsidR="00F54B0A" w:rsidRPr="009C3A9D" w:rsidRDefault="009C3A9D" w:rsidP="009C3A9D">
      <w:pPr>
        <w:rPr>
          <w:rFonts w:ascii="PT Astra Serif" w:hAnsi="PT Astra Serif"/>
        </w:rPr>
      </w:pPr>
      <w:r w:rsidRPr="009C3A9D">
        <w:rPr>
          <w:rFonts w:ascii="PT Astra Serif" w:hAnsi="PT Astra Serif"/>
        </w:rPr>
        <w:t>выбыло дел, №№:</w:t>
      </w:r>
      <w:r w:rsidR="00B6310F">
        <w:rPr>
          <w:rFonts w:ascii="PT Astra Serif" w:hAnsi="PT Astra Serif"/>
        </w:rPr>
        <w:t xml:space="preserve"> 3, 6, 7, 8, 11, 12, 12а, 13, 14, 16</w:t>
      </w:r>
      <w:r w:rsidRPr="009C3A9D">
        <w:rPr>
          <w:rFonts w:ascii="PT Astra Serif" w:hAnsi="PT Astra Serif"/>
        </w:rPr>
        <w:t>.</w:t>
      </w:r>
    </w:p>
    <w:sectPr w:rsidR="00F54B0A" w:rsidRPr="009C3A9D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3E9" w:rsidRDefault="00D953E9">
      <w:r>
        <w:separator/>
      </w:r>
    </w:p>
  </w:endnote>
  <w:endnote w:type="continuationSeparator" w:id="0">
    <w:p w:rsidR="00D953E9" w:rsidRDefault="00D95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3E9" w:rsidRDefault="00D953E9">
      <w:r>
        <w:separator/>
      </w:r>
    </w:p>
  </w:footnote>
  <w:footnote w:type="continuationSeparator" w:id="0">
    <w:p w:rsidR="00D953E9" w:rsidRDefault="00D953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829EF">
      <w:rPr>
        <w:noProof/>
      </w:rPr>
      <w:t>2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A763E"/>
    <w:multiLevelType w:val="hybridMultilevel"/>
    <w:tmpl w:val="182EFFC8"/>
    <w:lvl w:ilvl="0" w:tplc="98AA1EA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A21DE2"/>
    <w:multiLevelType w:val="hybridMultilevel"/>
    <w:tmpl w:val="84FC3CC2"/>
    <w:lvl w:ilvl="0" w:tplc="B44A16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2C53C2"/>
    <w:multiLevelType w:val="hybridMultilevel"/>
    <w:tmpl w:val="EF38BB28"/>
    <w:lvl w:ilvl="0" w:tplc="67941A56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D21258"/>
    <w:multiLevelType w:val="hybridMultilevel"/>
    <w:tmpl w:val="EE802286"/>
    <w:lvl w:ilvl="0" w:tplc="53C4FEC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F312F8"/>
    <w:rsid w:val="00025EE0"/>
    <w:rsid w:val="000443D2"/>
    <w:rsid w:val="00105383"/>
    <w:rsid w:val="0017143D"/>
    <w:rsid w:val="001829EF"/>
    <w:rsid w:val="001C3993"/>
    <w:rsid w:val="001D04CE"/>
    <w:rsid w:val="001D291A"/>
    <w:rsid w:val="001E5ADA"/>
    <w:rsid w:val="002778D2"/>
    <w:rsid w:val="00320084"/>
    <w:rsid w:val="003321FA"/>
    <w:rsid w:val="00427113"/>
    <w:rsid w:val="004530FC"/>
    <w:rsid w:val="00483E18"/>
    <w:rsid w:val="004A160A"/>
    <w:rsid w:val="004E7CAB"/>
    <w:rsid w:val="00506775"/>
    <w:rsid w:val="0055135C"/>
    <w:rsid w:val="0055458B"/>
    <w:rsid w:val="0057403A"/>
    <w:rsid w:val="005A4D23"/>
    <w:rsid w:val="00634F69"/>
    <w:rsid w:val="006812F0"/>
    <w:rsid w:val="0068267F"/>
    <w:rsid w:val="00694584"/>
    <w:rsid w:val="0070722B"/>
    <w:rsid w:val="007C7DD6"/>
    <w:rsid w:val="007E2739"/>
    <w:rsid w:val="00861B78"/>
    <w:rsid w:val="00861F64"/>
    <w:rsid w:val="008667AB"/>
    <w:rsid w:val="008A55E1"/>
    <w:rsid w:val="009332BF"/>
    <w:rsid w:val="00992DBA"/>
    <w:rsid w:val="009C3A9D"/>
    <w:rsid w:val="009F21A6"/>
    <w:rsid w:val="009F7155"/>
    <w:rsid w:val="00A50CB9"/>
    <w:rsid w:val="00AB6A7A"/>
    <w:rsid w:val="00AE2CE9"/>
    <w:rsid w:val="00B6310F"/>
    <w:rsid w:val="00BC1EFC"/>
    <w:rsid w:val="00BD6131"/>
    <w:rsid w:val="00BE2D7A"/>
    <w:rsid w:val="00C45EFC"/>
    <w:rsid w:val="00CC67D6"/>
    <w:rsid w:val="00CD2461"/>
    <w:rsid w:val="00D50A00"/>
    <w:rsid w:val="00D953E9"/>
    <w:rsid w:val="00DA0306"/>
    <w:rsid w:val="00DA0DED"/>
    <w:rsid w:val="00E15752"/>
    <w:rsid w:val="00E97D64"/>
    <w:rsid w:val="00EB4278"/>
    <w:rsid w:val="00F312F8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15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4</cp:revision>
  <cp:lastPrinted>1900-12-31T20:00:00Z</cp:lastPrinted>
  <dcterms:created xsi:type="dcterms:W3CDTF">2026-06-25T11:55:00Z</dcterms:created>
  <dcterms:modified xsi:type="dcterms:W3CDTF">2026-07-09T10:33:00Z</dcterms:modified>
</cp:coreProperties>
</file>