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A327C2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bookmarkStart w:id="0" w:name="_GoBack"/>
      <w:r w:rsidRPr="00A327C2">
        <w:rPr>
          <w:rFonts w:ascii="PT Astra Serif" w:hAnsi="PT Astra Serif"/>
          <w:b/>
        </w:rPr>
        <w:t>Архивная опись</w:t>
      </w:r>
    </w:p>
    <w:p w:rsidR="00F54B0A" w:rsidRPr="00A327C2" w:rsidRDefault="004F730F">
      <w:pPr>
        <w:spacing w:line="360" w:lineRule="auto"/>
        <w:jc w:val="center"/>
        <w:rPr>
          <w:rFonts w:ascii="PT Astra Serif" w:hAnsi="PT Astra Serif"/>
        </w:rPr>
      </w:pPr>
      <w:bookmarkStart w:id="1" w:name="archive_name"/>
      <w:bookmarkEnd w:id="1"/>
      <w:r w:rsidRPr="00A327C2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A327C2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A327C2">
        <w:rPr>
          <w:rFonts w:ascii="PT Astra Serif" w:hAnsi="PT Astra Serif"/>
        </w:rPr>
        <w:t>(название архива)</w:t>
      </w:r>
    </w:p>
    <w:p w:rsidR="00F54B0A" w:rsidRPr="00A327C2" w:rsidRDefault="004F730F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2" w:name="fund_name"/>
      <w:bookmarkEnd w:id="2"/>
      <w:r w:rsidRPr="00A327C2">
        <w:rPr>
          <w:rFonts w:ascii="PT Astra Serif" w:hAnsi="PT Astra Serif"/>
        </w:rPr>
        <w:t>Вольский уездный комитет ВКП(б), Саратовская губерния</w:t>
      </w:r>
    </w:p>
    <w:p w:rsidR="00F54B0A" w:rsidRPr="00A327C2" w:rsidRDefault="00F54B0A">
      <w:pPr>
        <w:spacing w:line="360" w:lineRule="auto"/>
        <w:jc w:val="center"/>
        <w:rPr>
          <w:rFonts w:ascii="PT Astra Serif" w:hAnsi="PT Astra Serif"/>
        </w:rPr>
      </w:pPr>
      <w:r w:rsidRPr="00A327C2">
        <w:rPr>
          <w:rFonts w:ascii="PT Astra Serif" w:hAnsi="PT Astra Serif"/>
        </w:rPr>
        <w:t>(название фонда)</w:t>
      </w:r>
    </w:p>
    <w:p w:rsidR="00F54B0A" w:rsidRPr="00A327C2" w:rsidRDefault="00F54B0A">
      <w:pPr>
        <w:spacing w:line="360" w:lineRule="auto"/>
        <w:jc w:val="center"/>
        <w:rPr>
          <w:rFonts w:ascii="PT Astra Serif" w:hAnsi="PT Astra Serif"/>
        </w:rPr>
      </w:pPr>
      <w:r w:rsidRPr="00A327C2">
        <w:rPr>
          <w:rFonts w:ascii="PT Astra Serif" w:hAnsi="PT Astra Serif"/>
        </w:rPr>
        <w:t>_______________________________________________________________</w:t>
      </w:r>
    </w:p>
    <w:p w:rsidR="00F54B0A" w:rsidRPr="00A327C2" w:rsidRDefault="00F54B0A">
      <w:pPr>
        <w:spacing w:line="360" w:lineRule="auto"/>
        <w:rPr>
          <w:rFonts w:ascii="PT Astra Serif" w:hAnsi="PT Astra Serif"/>
        </w:rPr>
      </w:pPr>
    </w:p>
    <w:p w:rsidR="00F54B0A" w:rsidRPr="00A327C2" w:rsidRDefault="00F54B0A">
      <w:pPr>
        <w:spacing w:line="360" w:lineRule="auto"/>
        <w:rPr>
          <w:rFonts w:ascii="PT Astra Serif" w:hAnsi="PT Astra Serif"/>
        </w:rPr>
      </w:pPr>
    </w:p>
    <w:p w:rsidR="00F54B0A" w:rsidRPr="00A327C2" w:rsidRDefault="00F54B0A">
      <w:pPr>
        <w:spacing w:line="360" w:lineRule="auto"/>
        <w:rPr>
          <w:rFonts w:ascii="PT Astra Serif" w:hAnsi="PT Astra Serif"/>
        </w:rPr>
      </w:pPr>
    </w:p>
    <w:p w:rsidR="00F54B0A" w:rsidRPr="00A327C2" w:rsidRDefault="00F54B0A">
      <w:pPr>
        <w:spacing w:line="360" w:lineRule="auto"/>
        <w:rPr>
          <w:rFonts w:ascii="PT Astra Serif" w:hAnsi="PT Astra Serif"/>
        </w:rPr>
      </w:pPr>
    </w:p>
    <w:p w:rsidR="00F54B0A" w:rsidRPr="00A327C2" w:rsidRDefault="00F54B0A">
      <w:pPr>
        <w:spacing w:line="360" w:lineRule="auto"/>
        <w:rPr>
          <w:rFonts w:ascii="PT Astra Serif" w:hAnsi="PT Astra Serif"/>
        </w:rPr>
      </w:pPr>
    </w:p>
    <w:p w:rsidR="00F54B0A" w:rsidRPr="00A327C2" w:rsidRDefault="00F54B0A">
      <w:pPr>
        <w:spacing w:line="360" w:lineRule="auto"/>
        <w:rPr>
          <w:rFonts w:ascii="PT Astra Serif" w:hAnsi="PT Astra Serif"/>
        </w:rPr>
      </w:pPr>
    </w:p>
    <w:p w:rsidR="00F54B0A" w:rsidRPr="00A327C2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A327C2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A327C2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A327C2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A327C2" w:rsidRDefault="004F730F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327C2">
              <w:rPr>
                <w:rFonts w:ascii="PT Astra Serif" w:hAnsi="PT Astra Serif"/>
                <w:b/>
                <w:bCs/>
              </w:rPr>
              <w:t>19</w:t>
            </w:r>
          </w:p>
        </w:tc>
      </w:tr>
      <w:tr w:rsidR="002778D2" w:rsidRPr="00A327C2">
        <w:tc>
          <w:tcPr>
            <w:tcW w:w="2877" w:type="dxa"/>
            <w:gridSpan w:val="3"/>
            <w:vAlign w:val="center"/>
          </w:tcPr>
          <w:p w:rsidR="002778D2" w:rsidRPr="00A327C2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A327C2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A327C2" w:rsidRDefault="004F730F" w:rsidP="002778D2">
            <w:pPr>
              <w:pStyle w:val="4"/>
              <w:rPr>
                <w:rFonts w:ascii="PT Astra Serif" w:hAnsi="PT Astra Serif"/>
              </w:rPr>
            </w:pPr>
            <w:r w:rsidRPr="00A327C2">
              <w:rPr>
                <w:rFonts w:ascii="PT Astra Serif" w:hAnsi="PT Astra Serif"/>
              </w:rPr>
              <w:t>2</w:t>
            </w:r>
          </w:p>
        </w:tc>
      </w:tr>
    </w:tbl>
    <w:p w:rsidR="00F54B0A" w:rsidRPr="00A327C2" w:rsidRDefault="004F730F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3" w:name="inventory_name"/>
      <w:bookmarkEnd w:id="3"/>
      <w:r w:rsidRPr="00A327C2">
        <w:rPr>
          <w:rFonts w:ascii="PT Astra Serif" w:hAnsi="PT Astra Serif"/>
          <w:b/>
          <w:bCs/>
        </w:rPr>
        <w:t>дел постоянного хранения</w:t>
      </w:r>
    </w:p>
    <w:p w:rsidR="00F54B0A" w:rsidRPr="00A327C2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A327C2">
        <w:rPr>
          <w:rFonts w:ascii="PT Astra Serif" w:hAnsi="PT Astra Serif"/>
        </w:rPr>
        <w:t>(название описи)</w:t>
      </w:r>
    </w:p>
    <w:p w:rsidR="00F54B0A" w:rsidRPr="00A327C2" w:rsidRDefault="004F730F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4" w:name="doc_date"/>
      <w:bookmarkEnd w:id="4"/>
      <w:r w:rsidRPr="00A327C2">
        <w:rPr>
          <w:rFonts w:ascii="PT Astra Serif" w:hAnsi="PT Astra Serif"/>
        </w:rPr>
        <w:t>1922-1928</w:t>
      </w:r>
    </w:p>
    <w:p w:rsidR="00F54B0A" w:rsidRPr="00A327C2" w:rsidRDefault="00F54B0A">
      <w:pPr>
        <w:spacing w:line="360" w:lineRule="auto"/>
        <w:jc w:val="center"/>
        <w:rPr>
          <w:rFonts w:ascii="PT Astra Serif" w:hAnsi="PT Astra Serif"/>
        </w:rPr>
      </w:pPr>
      <w:r w:rsidRPr="00A327C2">
        <w:rPr>
          <w:rFonts w:ascii="PT Astra Serif" w:hAnsi="PT Astra Serif"/>
        </w:rPr>
        <w:t>(крайние даты документов описи)</w:t>
      </w:r>
    </w:p>
    <w:p w:rsidR="00F54B0A" w:rsidRPr="00A327C2" w:rsidRDefault="00F54B0A">
      <w:pPr>
        <w:spacing w:line="360" w:lineRule="auto"/>
        <w:rPr>
          <w:rFonts w:ascii="PT Astra Serif" w:hAnsi="PT Astra Serif"/>
        </w:rPr>
      </w:pPr>
    </w:p>
    <w:p w:rsidR="00F54B0A" w:rsidRPr="00A327C2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A327C2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A327C2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A327C2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A327C2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A327C2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A327C2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A327C2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A327C2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A327C2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A327C2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A327C2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A327C2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A327C2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A327C2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A327C2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A327C2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2"/>
        <w:gridCol w:w="1842"/>
        <w:gridCol w:w="4395"/>
        <w:gridCol w:w="1270"/>
        <w:gridCol w:w="960"/>
        <w:gridCol w:w="907"/>
      </w:tblGrid>
      <w:tr w:rsidR="00F54B0A" w:rsidRPr="00A327C2" w:rsidTr="006B5187">
        <w:trPr>
          <w:jc w:val="center"/>
        </w:trPr>
        <w:tc>
          <w:tcPr>
            <w:tcW w:w="8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A327C2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№</w:t>
            </w:r>
            <w:r w:rsidRPr="00A327C2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327C2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395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327C2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327C2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327C2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327C2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A327C2" w:rsidTr="006B5187">
        <w:trPr>
          <w:jc w:val="center"/>
        </w:trPr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A327C2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327C2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327C2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327C2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327C2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327C2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A327C2" w:rsidRDefault="001E54B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</w:t>
            </w: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/</w:t>
            </w:r>
            <w:r w:rsidRPr="00A327C2">
              <w:rPr>
                <w:rFonts w:ascii="PT Astra Serif" w:hAnsi="PT Astra Serif"/>
                <w:sz w:val="24"/>
                <w:szCs w:val="24"/>
              </w:rPr>
              <w:t>115а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Личное дело по приему в члены ВКП(б) Булаковой П.П.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08.05.1923-12.02.1926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A327C2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1E54B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</w:t>
            </w: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/</w:t>
            </w:r>
            <w:r w:rsidRPr="00A327C2">
              <w:rPr>
                <w:rFonts w:ascii="PT Astra Serif" w:hAnsi="PT Astra Serif"/>
                <w:sz w:val="24"/>
                <w:szCs w:val="24"/>
              </w:rPr>
              <w:t>73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Личное дело по приему в члены ВКП(б) Колесникова Н.Ф.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08.12.1928-08.12.1928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1E54B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</w:t>
            </w: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/115a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 xml:space="preserve">Личное дело по приему в члены ВКП(б) </w:t>
            </w: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Николаенко Н.И.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08.11.1923</w:t>
            </w: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-14.05.1925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1E54B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5/115a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Личное дело по приему в члены ВКП(б) Поляков</w:t>
            </w:r>
            <w:r w:rsidR="009571F2" w:rsidRPr="00A327C2">
              <w:rPr>
                <w:rFonts w:ascii="PT Astra Serif" w:hAnsi="PT Astra Serif"/>
                <w:sz w:val="24"/>
                <w:szCs w:val="24"/>
              </w:rPr>
              <w:t>а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 Н.А.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03.10.1923-18.01.1925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5/115a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Личное дело по приему в члены ВКП(б) Чапурина А.С.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13.09.1923-01.06.1925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12/116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Личное дело о снятии партийного взыскания и восстановлении партийности Хлуз</w:t>
            </w:r>
            <w:r w:rsidR="009571F2" w:rsidRPr="00A327C2">
              <w:rPr>
                <w:rFonts w:ascii="PT Astra Serif" w:hAnsi="PT Astra Serif"/>
                <w:sz w:val="24"/>
                <w:szCs w:val="24"/>
              </w:rPr>
              <w:t>ч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ина К.С.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14.06.1926-13.09.1926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12/119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Личное дело о снятии партийного взыскания и</w:t>
            </w:r>
            <w:r w:rsidR="009571F2" w:rsidRPr="00A327C2">
              <w:rPr>
                <w:rFonts w:ascii="PT Astra Serif" w:hAnsi="PT Astra Serif"/>
                <w:sz w:val="24"/>
                <w:szCs w:val="24"/>
              </w:rPr>
              <w:t xml:space="preserve"> восстановлении партийности Шар</w:t>
            </w:r>
            <w:r w:rsidRPr="00A327C2">
              <w:rPr>
                <w:rFonts w:ascii="PT Astra Serif" w:hAnsi="PT Astra Serif"/>
                <w:sz w:val="24"/>
                <w:szCs w:val="24"/>
              </w:rPr>
              <w:t>о</w:t>
            </w:r>
            <w:r w:rsidR="009571F2" w:rsidRPr="00A327C2">
              <w:rPr>
                <w:rFonts w:ascii="PT Astra Serif" w:hAnsi="PT Astra Serif"/>
                <w:sz w:val="24"/>
                <w:szCs w:val="24"/>
              </w:rPr>
              <w:t>ш</w:t>
            </w:r>
            <w:r w:rsidRPr="00A327C2">
              <w:rPr>
                <w:rFonts w:ascii="PT Astra Serif" w:hAnsi="PT Astra Serif"/>
                <w:sz w:val="24"/>
                <w:szCs w:val="24"/>
              </w:rPr>
              <w:t>кина Н.В.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19.09.1922-01.11.1922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126D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12/77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Личное дело о снятии партийного взыскания и восстановлении партийности Пономарева Г.Я.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03.10.1925-22.04.1926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AC1E3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10/115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Личные дела отвественных работников (беспартийных) на А-С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01.01.1927-02.02.1927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B44F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Андреева А.И.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07.01.1926-19.10.1926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640B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Афанасьева И.И.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02.08.1926-24.08.1926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640B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Бирюкова В.И.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04.11.1925-12.01.1926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640B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Бычкова Н.Т.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08.02.1926-25.10.1926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640B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Визгалина Н.П.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10.09.1925-23.08.1926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640B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Гецмана В.С.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21.10.1922-08.11.1922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E3540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12/22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Гнидова Н.К.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18.11.1925-12.01.1926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E3540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Голубева С.Я.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11.11.1922-15.11.1922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E3540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Горбунова Е.Ф.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21.01.1926-11.05.1926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E3540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Горина Е.И.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24.02.1926-23.08.1926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E3540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Горюнова И.П.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02.09.1922-20.09.1922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E3540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Горюнова И.П.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08.12.1925-12.01.1926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E3540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7/52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Греко-Попов В.Н.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01.08.1922-10.07.1923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22569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Григорьева С.Н.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05.05.1926-12.10.1926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22569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Гулина А.Д.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17.10.1925-20.10.1925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22569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Гулина А.Д.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09.08.1926-14.10.1926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22569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12/20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Гурьянов</w:t>
            </w:r>
            <w:r w:rsidR="00DA17A4" w:rsidRPr="00A327C2">
              <w:rPr>
                <w:rFonts w:ascii="PT Astra Serif" w:hAnsi="PT Astra Serif"/>
                <w:sz w:val="24"/>
                <w:szCs w:val="24"/>
              </w:rPr>
              <w:t>а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 Л.П.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08.09.1922-10.08.1925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22569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DB29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12/24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Гурьянова Л.П.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08.12.1925-02.02.1926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22569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26</w:t>
            </w:r>
            <w:r w:rsidRPr="00A327C2">
              <w:rPr>
                <w:rFonts w:ascii="PT Astra Serif" w:hAnsi="PT Astra Serif"/>
                <w:sz w:val="24"/>
                <w:szCs w:val="24"/>
              </w:rPr>
              <w:t>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6D56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Гурьянова П.А.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08.12.1925-28.12.1925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1B0F9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6D56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 w:rsidP="001B0F9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Денисов</w:t>
            </w:r>
            <w:r w:rsidR="001B0F97" w:rsidRPr="00A327C2">
              <w:rPr>
                <w:rFonts w:ascii="PT Astra Serif" w:hAnsi="PT Astra Serif"/>
                <w:sz w:val="24"/>
                <w:szCs w:val="24"/>
              </w:rPr>
              <w:t xml:space="preserve">а </w:t>
            </w:r>
            <w:r w:rsidRPr="00A327C2">
              <w:rPr>
                <w:rFonts w:ascii="PT Astra Serif" w:hAnsi="PT Astra Serif"/>
                <w:sz w:val="24"/>
                <w:szCs w:val="24"/>
              </w:rPr>
              <w:t>П.А.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03.07.1926-06.09.1926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1B0F9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6D56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12/29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Денисова Я.В.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09.04.1926-27.04.1926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1B0F9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6D56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12/28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Долинский 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29.04.1926-14.10.1926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1B0F9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6D56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12/26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Донского А.Н.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05.09.1925-17.10.1925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1B0F9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6D56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12/27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Дякина Н.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17.12.1925-20.02.1926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B46A2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6D56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12/32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Ежкова Г.М.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07.09.1925-12.03.1926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F03C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6D56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12/31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Емелина С.С.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 w:rsidP="00F03C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21.01.1926-30.04.1926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F03C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6D56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12/33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Ерохина В.В.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11.12.1925-09.03.1926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F03C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6D56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12/38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Забуруева Н.И.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15.11.1922-18.11.1922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76CC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6D561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12/37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Зайцева Б.И.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12.09.1922-</w:t>
            </w: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20.09.1922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76CC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E18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12/35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Зеткина В.Е.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02.08.1926-24.08.1926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76CC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E18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12/36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Злобина П.И.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02.10.1922-23.04.1923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76CC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E18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12/39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Ивановой Т.М.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10.10.1925-26.02.1926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76CC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E18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12/51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Кабазинина Н.Г.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01.08.1926-16.09.1926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76CC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E18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12/45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 xml:space="preserve">Персональное дело члена ВКП(б) по нарушению комэтики Качеева Д.Я.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14.09.1925-24.11.1925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61F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E18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12/52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Кисель Д.Н.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01.04.1926-22.04.1926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61F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E18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12/43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Китаева А.В.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21.10.1922-18.11.1923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61F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E18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Козина П.С.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18.11.1925-28.02.1925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61F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E18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12/48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Козич В.А.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04.02.1926-20.05.1926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8B34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E18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12/42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Кондрушин</w:t>
            </w:r>
            <w:r w:rsidR="008B34FB" w:rsidRPr="00A327C2">
              <w:rPr>
                <w:rFonts w:ascii="PT Astra Serif" w:hAnsi="PT Astra Serif"/>
                <w:sz w:val="24"/>
                <w:szCs w:val="24"/>
              </w:rPr>
              <w:t>а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 П.Н.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22.10.1925-26.11.1925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8B34F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E18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12/44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Костина Я.П.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13.09.1925-21.09.1926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F060A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C43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Кострюкова И.А.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02.08.1926-24.08.1926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F060A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C43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12/49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Кузнецова И.И.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02.08.1926-26.08.1926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F060A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C43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12/41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Курамшина П.М.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28.10.1925-05.11.1925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62777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C43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12/55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 xml:space="preserve">Персональное дело члена ВКП(б) по нарушению комэтики Лапшева К.П.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14.11.1925-22.12.1925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087BB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C43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12/56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Левашина Д.Г.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03.10.1925-17.02.1926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087BB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C43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12/54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Любимова К.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14.08.1926-03.12.1926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972A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C43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12/53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 xml:space="preserve">Персональные дела членов ВКП(б) по </w:t>
            </w: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нарушению комэтики Любимова К.Д., Пожарова Д.Е.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23.05.1925</w:t>
            </w: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-22.06.1925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972A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C43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12/62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Майера А.Н.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13.12.1924-03.02.1925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972A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C43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12/60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Макарова П.И.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08.12.1925-05.02.1926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113A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C43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12/66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Максимова Ф.С.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21.01.1926-30.09.1926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9C0E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C43E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12/63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Мокеев</w:t>
            </w:r>
            <w:r w:rsidR="009C0E33" w:rsidRPr="00A327C2">
              <w:rPr>
                <w:rFonts w:ascii="PT Astra Serif" w:hAnsi="PT Astra Serif"/>
                <w:sz w:val="24"/>
                <w:szCs w:val="24"/>
              </w:rPr>
              <w:t>а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 Т.П.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07.01.1926-26.02.1926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9C0E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59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12/58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Морозова А.М.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18.11.1925-23.12.1925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9C0E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12/64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Морозов</w:t>
            </w:r>
            <w:r w:rsidR="009C0E33" w:rsidRPr="00A327C2">
              <w:rPr>
                <w:rFonts w:ascii="PT Astra Serif" w:hAnsi="PT Astra Serif"/>
                <w:sz w:val="24"/>
                <w:szCs w:val="24"/>
              </w:rPr>
              <w:t>а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 А.Г.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07.04.1926-19.04.1926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9C0E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12/59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Марьина С.Г.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11.02.1926-03.03.1926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D749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12/57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Масалкина П.Ф.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18.11.1925-08.12.1925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D749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7/52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Мохнаткин</w:t>
            </w:r>
            <w:r w:rsidR="00D749CA" w:rsidRPr="00A327C2">
              <w:rPr>
                <w:rFonts w:ascii="PT Astra Serif" w:hAnsi="PT Astra Serif"/>
                <w:sz w:val="24"/>
                <w:szCs w:val="24"/>
              </w:rPr>
              <w:t>а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 А.Я.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16.01.1922-14.03.1924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D749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12/67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Мышонков</w:t>
            </w:r>
            <w:r w:rsidR="00D749CA" w:rsidRPr="00A327C2">
              <w:rPr>
                <w:rFonts w:ascii="PT Astra Serif" w:hAnsi="PT Astra Serif"/>
                <w:sz w:val="24"/>
                <w:szCs w:val="24"/>
              </w:rPr>
              <w:t>а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 И.М.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01.12.1925-29.12.1925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D749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12/68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Никитина П.И.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03.11.1925-28.12.1925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D749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12/69, 70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Ноева С.Н.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21.12.1926-22.01.1927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D749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12/71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Овчинникова И.В.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10.07.1925-21.08.1925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21482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12/71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Осипова Н.Ф.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01.03.1926-19.08.1926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3028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12/83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Павлова И.Ф.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02.02.1922-19.11.1926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3028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12/82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Пантелеев</w:t>
            </w:r>
            <w:r w:rsidR="00C30283" w:rsidRPr="00A327C2">
              <w:rPr>
                <w:rFonts w:ascii="PT Astra Serif" w:hAnsi="PT Astra Serif"/>
                <w:sz w:val="24"/>
                <w:szCs w:val="24"/>
              </w:rPr>
              <w:t>а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 П.А.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16.03.1926-10.10.1926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3028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12/84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Пахомов</w:t>
            </w:r>
            <w:r w:rsidR="00C30283" w:rsidRPr="00A327C2">
              <w:rPr>
                <w:rFonts w:ascii="PT Astra Serif" w:hAnsi="PT Astra Serif"/>
                <w:sz w:val="24"/>
                <w:szCs w:val="24"/>
              </w:rPr>
              <w:t>а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 Б.В.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05.03.1926-01.05.1926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3028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72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12/80, 81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Персональные дела членов ВКП(б) по нарушению комэтики Пименова В.Н., Глазова П.Д.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16.07.1926-30.09.1926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3028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83359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12/73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Платоновой А.А.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12.01.1926-17.03.1926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3028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2305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7/52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Потапова Г.Н.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28.04.1922-02.04.1923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3028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2305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12/78, 79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Пронина В.В.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03.06.1925-13.08.1926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3028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2305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12/86, 87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Ракитова Л.И.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01.02.1924-13.05.1926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3028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2305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12/88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Резаева Ф.С.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12.09.1922-25.09.1922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3028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23054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12/85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Рузляева Е.Т.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11.05.1925-25.10.1926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A10D2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79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D5EB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12/90, 91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Рукоделова И.С.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09.06.1926-16.08.1926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A10D2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D5EB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12/108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Рушенберг А.А.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23.05.1922-12.06.1926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F23B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D5EB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12/106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Савельева И.А.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04.11.1924-06.03.1925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842B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D5EB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12/93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Сакаева С.С.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09.03.1926-27.08.1926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CE488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83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D5EB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12/94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Сафронова И.С.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08.05.1925-19.11.1926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6B51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BD5EB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12/100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Персональные дела членов ВКП(б) по нарушению комэтики Сидорова М</w:t>
            </w:r>
            <w:r w:rsidR="006B5187" w:rsidRPr="00A327C2">
              <w:rPr>
                <w:rFonts w:ascii="PT Astra Serif" w:hAnsi="PT Astra Serif"/>
                <w:sz w:val="24"/>
                <w:szCs w:val="24"/>
              </w:rPr>
              <w:t>.</w:t>
            </w:r>
            <w:r w:rsidRPr="00A327C2">
              <w:rPr>
                <w:rFonts w:ascii="PT Astra Serif" w:hAnsi="PT Astra Serif"/>
                <w:sz w:val="24"/>
                <w:szCs w:val="24"/>
              </w:rPr>
              <w:t>, Сидорова В.П.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25.08.1925-28.12.1926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6B51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12/102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Симагина А.В.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13.04.1926-10.111.1926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1703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12/99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Сантылова И.П.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20.02.1926-23.09.1926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1703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12/97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Станишевского М.А.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24.08.1925-29.11.1926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1703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12/103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Столярова А.М.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12.02.1925-18.06.1926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1703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12/110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 xml:space="preserve">Персональное дело члена ВКП(б) по </w:t>
            </w: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нарушению комэтики Тагунова М.П.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18.11.1925</w:t>
            </w: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-16.12.1925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1703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lastRenderedPageBreak/>
              <w:t>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12/111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Трофимова В.В.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04.07.1926-18.11.1926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1703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12/114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Тюков</w:t>
            </w:r>
            <w:r w:rsidR="00517030" w:rsidRPr="00A327C2">
              <w:rPr>
                <w:rFonts w:ascii="PT Astra Serif" w:hAnsi="PT Astra Serif"/>
                <w:sz w:val="24"/>
                <w:szCs w:val="24"/>
              </w:rPr>
              <w:t>а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 В.И.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23.06.1926-23.06.1926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1703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12/120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Шошин</w:t>
            </w:r>
            <w:r w:rsidR="00517030" w:rsidRPr="00A327C2">
              <w:rPr>
                <w:rFonts w:ascii="PT Astra Serif" w:hAnsi="PT Astra Serif"/>
                <w:sz w:val="24"/>
                <w:szCs w:val="24"/>
              </w:rPr>
              <w:t>а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 Н.Я.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28.03.1926-22.04.1926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1703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12/122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Ястребова П.Н.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06.08.1926-18.08.1927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51703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12/121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Персональное дело члена ВКП(б) по нарушению комэтики Яшина А.Ф.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11.05.1926-12.10.1926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0F1B4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12/124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Групповые персональные дела Арапова А.В., Кузьярова А.Н.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14.12.1925-27.01.1926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84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0F1B4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Групповые персональные дела Балакина В.Ф., Ионова Е.М.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28.08.1925-04.09.1925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0F1B4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12/105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Групповые персональные дела Власова И.Ф., Севастьянова П.В.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03.06.1925-17.11.1925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0F1B4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12/101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Групповые персональные дела Скорицкого И.П., Аверьянова В.К., Рожкова Л.В.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15.09.1926-24.10.1927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0F1B4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99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7A103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12/104, 98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Групповые персо</w:t>
            </w:r>
            <w:r w:rsidR="000F1B47" w:rsidRPr="00A327C2">
              <w:rPr>
                <w:rFonts w:ascii="PT Astra Serif" w:hAnsi="PT Astra Serif"/>
                <w:sz w:val="24"/>
                <w:szCs w:val="24"/>
              </w:rPr>
              <w:t>нальные дела Сулейкина И.И</w:t>
            </w:r>
            <w:r w:rsidRPr="00A327C2">
              <w:rPr>
                <w:rFonts w:ascii="PT Astra Serif" w:hAnsi="PT Astra Serif"/>
                <w:sz w:val="24"/>
                <w:szCs w:val="24"/>
              </w:rPr>
              <w:t xml:space="preserve">., Дунькина, Китаева, Ульянова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06.11.1926-29.11.1926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E441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1E517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12/107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Групповые персональные дела Скорицкого И.П., Мыщенко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24.01.1925-11.10.1926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E441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1E517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12/96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 xml:space="preserve">Групповые персональные дела Станишевского М.А., Соколова, Афанасьева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27.10.1928-12.12.1928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730F" w:rsidRPr="00A327C2" w:rsidTr="006B5187">
        <w:trPr>
          <w:jc w:val="center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730F" w:rsidRPr="00A327C2" w:rsidRDefault="00E4411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1E517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327C2">
              <w:rPr>
                <w:rFonts w:ascii="PT Astra Serif" w:hAnsi="PT Astra Serif"/>
                <w:sz w:val="24"/>
                <w:szCs w:val="24"/>
                <w:lang w:val="en-US"/>
              </w:rPr>
              <w:t>12/109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 xml:space="preserve">Групповые персональные дела Тихонова В.А., Аяцкого И.М., Бельцова Г.В, Круглова Б.Д., Определенова А.А., Каныгова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13.11.1924-29.06.1926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27C2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30F" w:rsidRPr="00A327C2" w:rsidRDefault="004F730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A327C2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8C7BAF" w:rsidRPr="00A327C2" w:rsidRDefault="008C7BAF" w:rsidP="008C7BAF">
      <w:pPr>
        <w:rPr>
          <w:rFonts w:ascii="PT Astra Serif" w:hAnsi="PT Astra Serif"/>
        </w:rPr>
      </w:pPr>
      <w:r w:rsidRPr="00A327C2">
        <w:rPr>
          <w:rFonts w:ascii="PT Astra Serif" w:hAnsi="PT Astra Serif"/>
        </w:rPr>
        <w:t xml:space="preserve">В данную опись внесено 104 (сто четыре) дела, с № 1 по № 102, в том числе: </w:t>
      </w:r>
    </w:p>
    <w:p w:rsidR="008C7BAF" w:rsidRPr="00A327C2" w:rsidRDefault="008C7BAF" w:rsidP="008C7BAF">
      <w:pPr>
        <w:rPr>
          <w:rFonts w:ascii="PT Astra Serif" w:hAnsi="PT Astra Serif"/>
        </w:rPr>
      </w:pPr>
      <w:r w:rsidRPr="00A327C2">
        <w:rPr>
          <w:rFonts w:ascii="PT Astra Serif" w:hAnsi="PT Astra Serif"/>
        </w:rPr>
        <w:t>литерные номера: 7а, 26а;</w:t>
      </w:r>
    </w:p>
    <w:p w:rsidR="008C7BAF" w:rsidRPr="00A327C2" w:rsidRDefault="008C7BAF" w:rsidP="008C7BAF">
      <w:pPr>
        <w:rPr>
          <w:rFonts w:ascii="PT Astra Serif" w:hAnsi="PT Astra Serif"/>
        </w:rPr>
      </w:pPr>
      <w:r w:rsidRPr="00A327C2">
        <w:rPr>
          <w:rFonts w:ascii="PT Astra Serif" w:hAnsi="PT Astra Serif"/>
        </w:rPr>
        <w:t>выбывшие дела: нет</w:t>
      </w:r>
    </w:p>
    <w:p w:rsidR="00F54B0A" w:rsidRPr="00A327C2" w:rsidRDefault="008C7BAF" w:rsidP="008C7BAF">
      <w:pPr>
        <w:rPr>
          <w:rFonts w:ascii="PT Astra Serif" w:hAnsi="PT Astra Serif"/>
        </w:rPr>
      </w:pPr>
      <w:r w:rsidRPr="00A327C2">
        <w:rPr>
          <w:rFonts w:ascii="PT Astra Serif" w:hAnsi="PT Astra Serif"/>
        </w:rPr>
        <w:t>пропущенные номера: нет</w:t>
      </w:r>
      <w:bookmarkEnd w:id="0"/>
    </w:p>
    <w:sectPr w:rsidR="00F54B0A" w:rsidRPr="00A327C2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E2D" w:rsidRDefault="00D77E2D">
      <w:r>
        <w:separator/>
      </w:r>
    </w:p>
  </w:endnote>
  <w:endnote w:type="continuationSeparator" w:id="0">
    <w:p w:rsidR="00D77E2D" w:rsidRDefault="00D77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E2D" w:rsidRDefault="00D77E2D">
      <w:r>
        <w:separator/>
      </w:r>
    </w:p>
  </w:footnote>
  <w:footnote w:type="continuationSeparator" w:id="0">
    <w:p w:rsidR="00D77E2D" w:rsidRDefault="00D77E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187" w:rsidRDefault="006B5187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327C2">
      <w:rPr>
        <w:noProof/>
      </w:rPr>
      <w:t>7</w:t>
    </w:r>
    <w:r>
      <w:fldChar w:fldCharType="end"/>
    </w:r>
  </w:p>
  <w:p w:rsidR="006B5187" w:rsidRDefault="006B5187">
    <w:pPr>
      <w:pStyle w:val="a8"/>
      <w:framePr w:wrap="auto" w:vAnchor="text" w:hAnchor="margin" w:xAlign="right" w:y="1"/>
    </w:pPr>
  </w:p>
  <w:p w:rsidR="006B5187" w:rsidRDefault="006B5187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4F730F"/>
    <w:rsid w:val="00025EE0"/>
    <w:rsid w:val="000443D2"/>
    <w:rsid w:val="00087BBB"/>
    <w:rsid w:val="000F1B47"/>
    <w:rsid w:val="00105383"/>
    <w:rsid w:val="00125ADD"/>
    <w:rsid w:val="00126DB9"/>
    <w:rsid w:val="0017143D"/>
    <w:rsid w:val="001B0F97"/>
    <w:rsid w:val="001C3993"/>
    <w:rsid w:val="001D04CE"/>
    <w:rsid w:val="001D291A"/>
    <w:rsid w:val="001E5170"/>
    <w:rsid w:val="001E54B1"/>
    <w:rsid w:val="001E5ADA"/>
    <w:rsid w:val="0021482E"/>
    <w:rsid w:val="00225698"/>
    <w:rsid w:val="00230544"/>
    <w:rsid w:val="002778D2"/>
    <w:rsid w:val="00320084"/>
    <w:rsid w:val="003321FA"/>
    <w:rsid w:val="00427113"/>
    <w:rsid w:val="004530FC"/>
    <w:rsid w:val="00483E18"/>
    <w:rsid w:val="004A160A"/>
    <w:rsid w:val="004E7CAB"/>
    <w:rsid w:val="004F730F"/>
    <w:rsid w:val="005060AD"/>
    <w:rsid w:val="005113A4"/>
    <w:rsid w:val="00517030"/>
    <w:rsid w:val="0055135C"/>
    <w:rsid w:val="0055458B"/>
    <w:rsid w:val="0057403A"/>
    <w:rsid w:val="00576CC3"/>
    <w:rsid w:val="005A4D23"/>
    <w:rsid w:val="0062777D"/>
    <w:rsid w:val="00634F69"/>
    <w:rsid w:val="00640BCF"/>
    <w:rsid w:val="006812F0"/>
    <w:rsid w:val="0068267F"/>
    <w:rsid w:val="006B5187"/>
    <w:rsid w:val="006D5613"/>
    <w:rsid w:val="0070722B"/>
    <w:rsid w:val="0076677F"/>
    <w:rsid w:val="00766FBB"/>
    <w:rsid w:val="007A1033"/>
    <w:rsid w:val="007E2739"/>
    <w:rsid w:val="0083359E"/>
    <w:rsid w:val="00842B8D"/>
    <w:rsid w:val="00861B78"/>
    <w:rsid w:val="00861F64"/>
    <w:rsid w:val="008667AB"/>
    <w:rsid w:val="008A55E1"/>
    <w:rsid w:val="008B34FB"/>
    <w:rsid w:val="008C43E7"/>
    <w:rsid w:val="008C7BAF"/>
    <w:rsid w:val="009571F2"/>
    <w:rsid w:val="00972AA5"/>
    <w:rsid w:val="00992DBA"/>
    <w:rsid w:val="009C0E33"/>
    <w:rsid w:val="009F21A6"/>
    <w:rsid w:val="009F7155"/>
    <w:rsid w:val="00A10D28"/>
    <w:rsid w:val="00A327C2"/>
    <w:rsid w:val="00A50CB9"/>
    <w:rsid w:val="00AB6A7A"/>
    <w:rsid w:val="00AC1E39"/>
    <w:rsid w:val="00AE2CE9"/>
    <w:rsid w:val="00B44F87"/>
    <w:rsid w:val="00B46A2F"/>
    <w:rsid w:val="00BC1EFC"/>
    <w:rsid w:val="00BD5EB2"/>
    <w:rsid w:val="00BD6131"/>
    <w:rsid w:val="00BE1811"/>
    <w:rsid w:val="00C30283"/>
    <w:rsid w:val="00C45EFC"/>
    <w:rsid w:val="00C61FD7"/>
    <w:rsid w:val="00CC67D6"/>
    <w:rsid w:val="00CD2461"/>
    <w:rsid w:val="00CE4881"/>
    <w:rsid w:val="00D749CA"/>
    <w:rsid w:val="00D77E2D"/>
    <w:rsid w:val="00DA0306"/>
    <w:rsid w:val="00DA0DED"/>
    <w:rsid w:val="00DA17A4"/>
    <w:rsid w:val="00DB29A5"/>
    <w:rsid w:val="00E15752"/>
    <w:rsid w:val="00E35409"/>
    <w:rsid w:val="00E44111"/>
    <w:rsid w:val="00E860B3"/>
    <w:rsid w:val="00E97D64"/>
    <w:rsid w:val="00EB4278"/>
    <w:rsid w:val="00F03CE7"/>
    <w:rsid w:val="00F060AC"/>
    <w:rsid w:val="00F23BF3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441</TotalTime>
  <Pages>7</Pages>
  <Words>1735</Words>
  <Characters>9892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11604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11</cp:revision>
  <cp:lastPrinted>1900-12-31T20:00:00Z</cp:lastPrinted>
  <dcterms:created xsi:type="dcterms:W3CDTF">2026-04-17T06:30:00Z</dcterms:created>
  <dcterms:modified xsi:type="dcterms:W3CDTF">2026-05-25T07:09:00Z</dcterms:modified>
</cp:coreProperties>
</file>