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E05B6" w:rsidRDefault="0055458B" w:rsidP="00C45EFC">
      <w:pPr>
        <w:spacing w:line="360" w:lineRule="auto"/>
        <w:jc w:val="center"/>
        <w:rPr>
          <w:b/>
        </w:rPr>
      </w:pPr>
      <w:r w:rsidRPr="003E05B6">
        <w:rPr>
          <w:b/>
        </w:rPr>
        <w:t>Архивная опись</w:t>
      </w:r>
    </w:p>
    <w:p w:rsidR="00F54B0A" w:rsidRDefault="003E05B6">
      <w:pPr>
        <w:spacing w:line="360" w:lineRule="auto"/>
        <w:jc w:val="center"/>
      </w:pPr>
      <w:bookmarkStart w:id="0" w:name="archive_name"/>
      <w:bookmarkEnd w:id="0"/>
      <w:r>
        <w:t>Областное государственное учреждение "Государственный архив новейшей истории Саратовской области"</w:t>
      </w:r>
    </w:p>
    <w:p w:rsidR="00F54B0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</w:pPr>
      <w:r>
        <w:t>(название архива)</w:t>
      </w:r>
    </w:p>
    <w:p w:rsidR="00F54B0A" w:rsidRDefault="003E05B6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</w:pPr>
      <w:bookmarkStart w:id="1" w:name="fund_name"/>
      <w:bookmarkEnd w:id="1"/>
      <w:r>
        <w:t>Областной комитет ВЛКСМ АССР Немцев Поволжья</w:t>
      </w:r>
    </w:p>
    <w:p w:rsidR="00F54B0A" w:rsidRDefault="00F54B0A">
      <w:pPr>
        <w:spacing w:line="360" w:lineRule="auto"/>
        <w:jc w:val="center"/>
      </w:pPr>
      <w:r>
        <w:t>(название фонда)</w:t>
      </w:r>
    </w:p>
    <w:p w:rsidR="00F54B0A" w:rsidRDefault="00F54B0A">
      <w:pPr>
        <w:spacing w:line="360" w:lineRule="auto"/>
        <w:jc w:val="center"/>
      </w:pPr>
      <w:r>
        <w:t>_______________________________________________________________</w:t>
      </w:r>
    </w:p>
    <w:p w:rsidR="00F54B0A" w:rsidRDefault="00F54B0A">
      <w:pPr>
        <w:spacing w:line="360" w:lineRule="auto"/>
      </w:pPr>
    </w:p>
    <w:p w:rsidR="00F54B0A" w:rsidRDefault="00F54B0A">
      <w:pPr>
        <w:spacing w:line="360" w:lineRule="auto"/>
      </w:pPr>
    </w:p>
    <w:p w:rsidR="00F54B0A" w:rsidRDefault="00F54B0A">
      <w:pPr>
        <w:spacing w:line="360" w:lineRule="auto"/>
      </w:pPr>
    </w:p>
    <w:p w:rsidR="00F54B0A" w:rsidRDefault="00F54B0A">
      <w:pPr>
        <w:spacing w:line="360" w:lineRule="auto"/>
      </w:pPr>
    </w:p>
    <w:p w:rsidR="00F54B0A" w:rsidRDefault="00F54B0A">
      <w:pPr>
        <w:spacing w:line="360" w:lineRule="auto"/>
      </w:pPr>
    </w:p>
    <w:p w:rsidR="00F54B0A" w:rsidRDefault="00F54B0A">
      <w:pPr>
        <w:spacing w:line="360" w:lineRule="auto"/>
      </w:pPr>
    </w:p>
    <w:p w:rsidR="00F54B0A" w:rsidRDefault="00F54B0A">
      <w:pPr>
        <w:spacing w:line="360" w:lineRule="auto"/>
        <w:jc w:val="center"/>
        <w:rPr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2778D2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2778D2" w:rsidRDefault="002778D2" w:rsidP="002778D2">
            <w:pPr>
              <w:spacing w:line="360" w:lineRule="auto"/>
              <w:jc w:val="right"/>
              <w:rPr>
                <w:b/>
                <w:bCs/>
                <w:lang w:val="en-US"/>
              </w:rPr>
            </w:pPr>
            <w:r w:rsidRPr="002778D2">
              <w:rPr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2778D2" w:rsidRDefault="003E05B6" w:rsidP="002778D2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2778D2" w:rsidRPr="002778D2">
        <w:tc>
          <w:tcPr>
            <w:tcW w:w="2877" w:type="dxa"/>
            <w:gridSpan w:val="3"/>
            <w:vAlign w:val="center"/>
          </w:tcPr>
          <w:p w:rsidR="002778D2" w:rsidRPr="002778D2" w:rsidRDefault="002778D2" w:rsidP="002778D2">
            <w:pPr>
              <w:pStyle w:val="4"/>
              <w:jc w:val="right"/>
            </w:pPr>
            <w:r w:rsidRPr="002778D2"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2778D2" w:rsidRDefault="003E05B6" w:rsidP="002778D2">
            <w:pPr>
              <w:pStyle w:val="4"/>
            </w:pPr>
            <w:r>
              <w:t>1</w:t>
            </w:r>
          </w:p>
        </w:tc>
      </w:tr>
    </w:tbl>
    <w:p w:rsidR="00F54B0A" w:rsidRDefault="003E05B6">
      <w:pPr>
        <w:spacing w:line="360" w:lineRule="auto"/>
        <w:jc w:val="center"/>
        <w:rPr>
          <w:b/>
          <w:bCs/>
        </w:rPr>
      </w:pPr>
      <w:bookmarkStart w:id="2" w:name="inventory_name"/>
      <w:bookmarkEnd w:id="2"/>
      <w:r>
        <w:rPr>
          <w:b/>
          <w:bCs/>
        </w:rPr>
        <w:t>Дел постоянного хранения</w:t>
      </w:r>
    </w:p>
    <w:p w:rsidR="00F54B0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</w:pPr>
      <w:r>
        <w:t>(название описи)</w:t>
      </w:r>
    </w:p>
    <w:p w:rsidR="00F54B0A" w:rsidRDefault="003E05B6">
      <w:pPr>
        <w:pBdr>
          <w:bottom w:val="single" w:sz="12" w:space="1" w:color="auto"/>
        </w:pBdr>
        <w:spacing w:line="360" w:lineRule="auto"/>
        <w:jc w:val="center"/>
      </w:pPr>
      <w:bookmarkStart w:id="3" w:name="doc_date"/>
      <w:bookmarkEnd w:id="3"/>
      <w:r>
        <w:t>1919-1941</w:t>
      </w:r>
    </w:p>
    <w:p w:rsidR="00F54B0A" w:rsidRDefault="00F54B0A">
      <w:pPr>
        <w:spacing w:line="360" w:lineRule="auto"/>
        <w:jc w:val="center"/>
      </w:pPr>
      <w:r>
        <w:t>(крайние даты документов описи)</w:t>
      </w:r>
    </w:p>
    <w:p w:rsidR="00F54B0A" w:rsidRDefault="00F54B0A">
      <w:pPr>
        <w:spacing w:line="360" w:lineRule="auto"/>
      </w:pPr>
    </w:p>
    <w:p w:rsidR="00F54B0A" w:rsidRDefault="00F54B0A">
      <w:pPr>
        <w:pStyle w:val="aa"/>
        <w:rPr>
          <w:rFonts w:ascii="Times New Roman" w:hAnsi="Times New Roman"/>
          <w:sz w:val="24"/>
          <w:szCs w:val="24"/>
        </w:rPr>
      </w:pPr>
    </w:p>
    <w:p w:rsidR="00F54B0A" w:rsidRDefault="00F54B0A">
      <w:pPr>
        <w:pStyle w:val="aa"/>
        <w:rPr>
          <w:rFonts w:ascii="Times New Roman" w:hAnsi="Times New Roman"/>
          <w:sz w:val="24"/>
          <w:szCs w:val="24"/>
        </w:rPr>
      </w:pPr>
    </w:p>
    <w:p w:rsidR="00F54B0A" w:rsidRDefault="00F54B0A">
      <w:pPr>
        <w:pStyle w:val="aa"/>
        <w:tabs>
          <w:tab w:val="left" w:pos="3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УТВЕРЖДЕНО</w:t>
      </w:r>
    </w:p>
    <w:p w:rsidR="00F54B0A" w:rsidRDefault="00F54B0A">
      <w:pPr>
        <w:pStyle w:val="aa"/>
        <w:tabs>
          <w:tab w:val="left" w:pos="3260"/>
        </w:tabs>
        <w:rPr>
          <w:rFonts w:ascii="Times New Roman" w:hAnsi="Times New Roman"/>
          <w:sz w:val="24"/>
          <w:szCs w:val="24"/>
        </w:rPr>
      </w:pPr>
    </w:p>
    <w:p w:rsidR="00F54B0A" w:rsidRDefault="00F54B0A">
      <w:pPr>
        <w:pStyle w:val="aa"/>
        <w:tabs>
          <w:tab w:val="left" w:pos="326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Протокол ЭПК (ЭФЗК, ЭК)____________________</w:t>
      </w:r>
    </w:p>
    <w:p w:rsidR="00F54B0A" w:rsidRDefault="00F54B0A">
      <w:pPr>
        <w:pStyle w:val="aa"/>
        <w:tabs>
          <w:tab w:val="left" w:pos="3260"/>
        </w:tabs>
        <w:ind w:left="43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(наименование архивного</w:t>
      </w:r>
    </w:p>
    <w:p w:rsidR="00F54B0A" w:rsidRDefault="00F54B0A">
      <w:pPr>
        <w:pStyle w:val="aa"/>
        <w:tabs>
          <w:tab w:val="left" w:pos="3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_________________________________</w:t>
      </w:r>
    </w:p>
    <w:p w:rsidR="00F54B0A" w:rsidRDefault="00F54B0A">
      <w:pPr>
        <w:pStyle w:val="aa"/>
        <w:tabs>
          <w:tab w:val="left" w:pos="3260"/>
        </w:tabs>
        <w:ind w:left="326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органа, архива, музея, библиотеки)</w:t>
      </w:r>
    </w:p>
    <w:p w:rsidR="00F54B0A" w:rsidRDefault="00F54B0A">
      <w:pPr>
        <w:pStyle w:val="aa"/>
        <w:tabs>
          <w:tab w:val="left" w:pos="3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от ______________ № ______________</w:t>
      </w:r>
    </w:p>
    <w:p w:rsidR="00F54B0A" w:rsidRDefault="00F54B0A">
      <w:pPr>
        <w:pStyle w:val="aa"/>
        <w:rPr>
          <w:rFonts w:ascii="Times New Roman" w:hAnsi="Times New Roman"/>
          <w:sz w:val="24"/>
          <w:szCs w:val="24"/>
        </w:rPr>
      </w:pPr>
    </w:p>
    <w:p w:rsidR="00F54B0A" w:rsidRDefault="00F54B0A">
      <w:pPr>
        <w:pStyle w:val="aa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Default="00F54B0A" w:rsidP="00E15752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Default="00F54B0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F54B0A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Default="00F54B0A">
            <w:pPr>
              <w:pStyle w:val="aa"/>
              <w:spacing w:before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54B0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Default="00F54B0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01.01.1919-31.12.1920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Default="00F54B0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01.01.1919-31.12.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советскими органами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уездных комитетов и ячеек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Протоколы, мандаты,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Марксштадтского и Приволжского уездных комитетов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28.02.1919-01.08.1919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удостоверения и мандаты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уездными комитетами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30.05.1919-01.12.1919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центральными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29.08.1919-06.01.1920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переписка с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05.08.1919-06.12.1919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18.03.1920-09.12.1920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Обкома РКСМ и президиума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беспартийных конференций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Отчеты и доклады Обкома РКСМ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Обкома и разных коллегий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01.08.1920-31.08.1920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Директивы ЦК РКСМ и 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о вступлении в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01.02.1920-30.12.1920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заявления за 1920 год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коллегии по работе в деревне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17.02.1920-23.06.1920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разных комиссий и коллегий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21.12.1920-20.12.1921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эконо-правовой коллегии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укомов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24.03.1920-08.11.1920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ячеек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контактных ячеек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уездных конференций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22.05.1920-21.06.1920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укомов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разных собраний и совещаний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по работе среди девушек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товарищеских судов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товарищеских судов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Губернском ЧК, военкоматом и другими военными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Губпрофсоветом и другими профорганизациями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Перерегистрационные анкеты, удостоверения и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листки членов губернского комитетов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Мандаты,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переписка, удостоверения, мандаты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Циркуляры обкома РКСМ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Циркуляры обкома РКСМ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Губкомом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статистика, списки членов президиума обкома, членов укомов и губкомов РКСМ между 1,2,3 съездами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Обкомом РКП и Губкомом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разными губкомами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01.03.1920-20.10.1920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РКСМ, переписка с советскими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02.01.1920-23.12.1920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военно-спортивным отделом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конференций и пленумов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09.09.1921-30.09.1921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президиума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04.01.1921-28.12.1921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анкетами делегатов различных конференций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Доклады, планы и отчеты Обкома РКСМ за 1921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и доклады канткомов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переписка с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разных заседаний канткомов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Мандаты,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Удостоверения, мандаты, аттестаты и деверенности Марксштадтского губкома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Марксштадтского укома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продотряда 593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комитета губкома Марксштадтского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Статистические сведения обкома РКСМ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Разные протоколы ячеек и других организаций и другие материалы за 1921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Семеновской ячейкой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Дьяковской ячейкой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Пензятской ячейкой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Краснокутской ячейкой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Федоровской ячейкой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27.01.1921-30.03.1921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советскими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Перписка с военными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13.05.1921-22.09.1921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Разные заявления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Исполненные разные сведения и списки комитета служащих при обкоме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регистрация и списки за 1921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Инструкции Марксштадтского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Марксштадтского Губкома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отделения РОСТА Марксштадтской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Разрозненный материал РОСТА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Радиовестник РОСТА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материал РОСТА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Циркуляры ЦК РКСМ за 1922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01.03.1922-30.07.1922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доклады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обзоры канткомов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сводки канткома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канткомов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01.01.1922-31.01.1922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чистке РКСМ области немцев Поволжья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Комиссия помощи флоту за 1922 год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организаций комсомола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07.03.1922-09.03.1922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комсомола и телеграммы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разными советскими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канткомов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военными организациями за 1922 год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03.01.1922-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канткомами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командируемых на работу и переписка по ним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командированных на учебу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Удостоверения и мандаты за 1922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пленумов, конференций и совещаний секретарей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01.11.1922-23.12.1922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конференций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канткома РКСМ в Марксштадте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о кантонных конференциях беспартийной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28.07.1922-01.09.1922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разных комиссий по проведению кампаний и отчеты по ним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сводки канткомов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Протоколы, планы и отчеты разных областных совещаний и комиссий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пропколлективов Марксштадтского канткома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президиума канткома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разный руководящий материал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19.01.1922-25.08.1922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Именные списки членов кантонных организаций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РКСМ исключенных, мобилизованных, вступивших в РКП (б), погибших на фронте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Именные списки членов канткома и бюро ячеек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01.01.1922-30.07.1922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ячеек ВЛКСМ № 3, I-й Покровской районной организации и ячейки РКСМ № 2 костьзавода, I-й Покровской районной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и кандидатов комсомольской организации области немцев Поволжья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 юбилею женского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01.07.1922-30.07.1922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Ведомости на получение жалованья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01.01.1922-30.07.1922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конференций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конференций канткомов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конткомов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президиумов канткомов РКСМ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президиума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президиума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доклады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Списки, планы и обзоры канткома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доклады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Доклады и проекты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01.11.1923-30.07.1923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обзоры канткома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разных кантонных комиссий и отчеты о разных кампаниях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о беспартийных конференциях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разных канткомиссий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проведению кампаний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1923-30.07.1923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РКСМ, планы проведения политучебы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ЦК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директивы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Единовременная сводка отчетности по статистике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01.03.1923-30.05.1923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Именные списки членов кантонных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Именные списки членов канткома бюро ячеек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Именные списки о членах канторганизации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сотрудников обкома РКСМ и ведомости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Комиссия содействия членам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01.12.1923-28.02.1924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сводки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сводки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Учет активных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организаций и различных совещаний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коллективов пропагандистов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Бюро детских коммунистических групп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собраний, списки членов областного комитета Союза молодежи, вступающих в РКСМ и 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и совещаний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ячеек областного комитета Союза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активных работников, общегородских собраний и беспартийных конференций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06.09.1923-13.06.1924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обкомом РКП(б)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Регистрационные карточки Покровской ячейки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14.05.1923-23.07.1925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разных совещаний и комиссий обкома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разных комиссий и совещаний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комиссии помощи флоту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канткомами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комиссии помощи флоту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военными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01.07.1923-10.12.1923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советскими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01.07.1923-30.11.1923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совучреждениями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военными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02.01.1923-20.10.1923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кантонными комитетами союза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Обкомом РКП. Протоколы ОК РКП(б), циркуляры и сметы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Инструкции, циркуляры, письма и переписка с канткомами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о командируемых членах на работу и переписка по ним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командированию в учебные заведения. Списки желающих вступить в вуз, совпартшколу и рабфак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о командируемых на работу и переписка по ним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исключенных, мобилизованных, вступивших в РКП и погибших в борьбе с бандитами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01.01.1923-30.06.1923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конференций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президиума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директивы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о работе Ообкома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Циркуляры, инструкции и протоколы ЦК РКСМ и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01.12.1924-07.12.1925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01.03.1924-01.05.1924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19.11.1924-26.11.1924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01.01.1924-30.07.1924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руководящий материал обкома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РКСМ и статистические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разных совещаний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01.01.1924-31.11.1924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областным комитетом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01.12.1924-31.12.1925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руководящего характера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01.01.1924-31.08.1924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детской ком. группой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советскими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протоколы конференций и планы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01.01.1924-30.07.1924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конференций канткома и совещаний секретарей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Комиссия помощи флоту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президиума  канктома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канткомов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кантконференций беспартийной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30.11.1924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разных канткомиссий, отчеты по ним и списки членов комиссий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кантконных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Ведомости на зарплату и денежные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01.02.1924-30.09.1924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Протоколы, планы и руководящий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и оправдательные документы израсходованных сумм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доклады обкома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01.01.1924-10.12.1924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сведения, переписка с канткомом РКСМ, списки делегатов I-й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05.04.1924-11.01.1927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Статотчеты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обзоры канткома РКСМ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01.01.1924-30.10.1924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канткома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сведения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Именные списки членов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Удостоверения и мандаты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Регистрационные карточки Палласовского канткома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14.07.1924-01.07.1924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I-го Покровского райкома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08.06.1924-30.03.1925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Зельманского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17.03.1924-02.07.1925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Списки, руководящий материал Золотовского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Регистрационные карточки членов ВЛКСМ Альт-Урбахской ячейки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Регистрационные карточки Ст. Полтавского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22.11.1924-20.11.1925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Красно-Кутского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04.11.1924-20.11.1924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 Федоровского канткома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02.04.1924-28.07.1924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Голокарамышского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02.10.1924-26.08.1925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Марксштадтского канткома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17.04.1924-26.01.1925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Кукусского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15.08.1924-10.03.1925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Каменского канткома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11.06.1924-09.09.1925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Регистрационные карточки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инструкторского бюро и общеотрядных сборов юных пионеров и списки курсантов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пионердвежении, постановления и выписки из протоколов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командированию в учебные заведения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и отчеты о проведенных кампаниях за 1924 год. Списки делегатов конференций и 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01.01.1924-05.11.1924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о вступлении в РКСМ Областного Комитета Союза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09.06.1924-26.07.1924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о командированных на работу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01.01.1924-06.11.1924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пропколлективов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обкома РЛКСМ и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01.01.1925.-31.12.1925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VII областной конференции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24.04.1925-24.04.1925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Обкома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01.12.1924-31.12.1925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канткома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10.01.1925-20.10.1925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канткома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06.01.1925-12.05.1925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10.06.1925-01.10.1925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Протоколы, доклады, планы с/ячеек РЛКСМ и 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16.03.1925-29.11.1925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ячейки РЛКСМ №17 при швейной мастерской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01.02.1925-31.03.1925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собрания девушек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05.02.1925-09.03.1925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 канткома разных совещаний комиссий по проведению кампаний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01.1.1925-30.06.1925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07.02.1925-21.11.1925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конференций беспартийной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22.02.1925-15.11.1925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инструкции ЦК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01.01.1925-22.06.1925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и инструкции ЦК РЛКСМ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30.06.1925-18.08.1925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и инструкции ЦК РЛКСМ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1925-13.10.1925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и инструкции ЦК РЛКСМ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обкома РЛКСМ, протоколы и списки членов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обкома РЛКСМ, протоколы и списки членов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30.01.1925-25.08.1925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обкома РЛКСМ, протоколы и списки членов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02.09.1925-13.10.1925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обкома РЛКСМ, протоколы и списки членов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01.06.1925-30.06.1925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информационного характера (анкеты, обследования ячеек РЛКСМ, резолюции)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03.01.1925-20.06.1925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Удостоверения и разные справки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Регистрационные карточки о поступлении в СОЮЗ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обкомам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01.07.1925-30.07.1925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для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руководящий материал обкома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22.12.1925-23.12.1926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Личное дело на члена РЛКСМ т. Куликова, М. Трифон.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21.01.1925-21.01.1925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2-го Покровского районного Комитета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29.04.1925-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циркуляры областного бюро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21.2.1925-31.12.1925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 отряда юных пионеров, протокол общего собрания женщин при 2 райкоме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делегатов, прибывших на центральные курсы пионер-работников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пионеров, остро нуждающихся в помощи и ведомости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01.01.1925-30.07.1925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пионердвижении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для руководства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07.01.1925-03.02.1925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03.01.1925-18.05.1925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военными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1.01.1925-05.10.1925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обкома РЛКСМ и протокол бюро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24.07.1925-04.11.1925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канткомом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01.06.1925-30.06.1925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разными учреждениями 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18.01.1925-30.10.1925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21.09.1925-01.12.1925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07.12.1925-31.12.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разными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Именные списки членов канткомов и бюро ячеек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Именной список исключенных комсомольцев по Красноярской организации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разными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12.01.1925-04.11.1925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01.01.1925-18.09.1925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Альт-Урбахской ячейки ВРЛКСМ канткомом и обкомом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01.06.1925-30.11.1925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Директивы ЦК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Секретная переписка с ОК ВКП(б) и другими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Директивный и информационный материал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зарплату и переписка с Обкомом РКП(б)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для руководства обкома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09.02.1925-29.04.1925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для руководства обкома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01.02.1925-29.04.1925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доклады обкома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канткома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01.08.1925-30.09.1925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канткома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01.01.1925-30.06.1925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Отчеты, планы и обзоры канткомов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03.01.1925-31.10.1925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канткомов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канткомов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сведения, список агитаторов и пропагандистов, протоколы и разные сводки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01.02.1925-30.11.1927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Кандидатские карточки членов ВЛКСМ обкома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Отчеты и оправдательные документы в израсходовании денежных сумм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Газета "Роте-Югент"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переписка, заявления о поступлении в Совпартшколу и списки членов РЛКСМ Федоровской канторганизации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01.11.1925-16.12.1925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низовых организаций юных пионеров / протоколы канткомов Ю.П., информационно статистический материал, учет юных пионеров и др.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командируемых на областные курсы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совещания работников при отделе печати и агитации, списки и проекты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01.11.1925-30.11.1925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Конференции и сьезды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командированных на учебу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разных совещаний и комиссий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10.01.1925-30.11.1925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политучебе канткома РЛКСМ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(доклады и резолюции) VIII областной конференции РЛКСМ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пропколлектива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12.02.1925-25.07.1925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политической работе среди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Обкома ВКП(б) АССР 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Покровского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заседаний бюро обкома ВЕП(б) (русск. 93)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01.02.1926-30.11.1926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райкома ВЛКСМ № 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01.03.1926-14.12.1926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разных комиссий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ячейки № 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областного и КК бюро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01.01.1926-24.05.1926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25.01.1926-07.11.1926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01.01.1926-04.08.1926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11.08.1926-31.08.1926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РКСМ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01.01.1926-20.05.1926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20.05.1926-24.06.1926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I-м и II-м райкомами и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и протоколы КК ячеек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20.01.1926-22.10.1926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экономкомисии при Бальцерском КК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30.01.1926-24.06.1926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Марксштадтским канткомом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 с Краснокутским УУ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Зельманским канткомом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21.12.1924-10.01.1927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Марксштадтским канткомом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проведении массовок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21.08.1926-26.08.1926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кантбюро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Золотовским канткомом и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Федоровским канткомом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Бальцерским канткомом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Красноярским канткомом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Палласовским канткомом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Каменским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Старо-Полтавским канткомом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бумаги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01.12.1926-30.04.1926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Руководящий материал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28.04.1926-01.06.1926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Руководящий материал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01.06.1926-13.08.1926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Руководящий материал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14.08.1926-12.10.1926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материал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01.01.1926-10.11.1926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01.01.1926-30.10.1926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Разрозненный материал обкома ВЛКСМ и инструкции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сведения ячеек Ю.П. 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сведения ячеек Ю.П. 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01.021926-09.03.1926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и сведения ячеек ВЛКС и списки членов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25.08.1926-15.09.1926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Дело личного состава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конфликтной комиссии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газеты "Роте Югенд"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01.10.1926-30.10.1926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директивы ЦК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и распоряжения ОК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КБ Ю.П. и Об. бюро Ю.П.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франским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ячеек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30.01.1926-30.01.1926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Циркуляры ЦБ Ю.П. и бюро Ю.П.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01.01.1926-01.01.1926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КБ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22.09.1926-28.11.1926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22.05.1926-12.08.1926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выдачу зарплаты сотрудникам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конференций пленумов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01.01.1927-30.10.1927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и канткомов бюро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обкома ВЛКСМ и совещаний при обкоме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отчеты разных комиссий и совещаний при обкоме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совещания при обкоме ВЛКСМ, резолюции, положения, обзоры и др.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областного и кантонных бюро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01.09.1927-30.09.1927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01.01.1927-30.08.1927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01.07.1927-30.08.1927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01.01.1927-30.08.1927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Облбюро и отрядами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01.01.1927-30.09.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выписки из решений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и разными лицами Областного бюро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Разный материал, выписки и предписания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01.01.1927-30.07.1927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и разными лицами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01.01.1927-30.06.1927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обкомом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и разными лицами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Мариентальским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2-м районным комитетом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ячейки №1 ст. Покровск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ячейки ВЛКСМ № 11 ЦРК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ячейки № 4 I-го РК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1 Покровского 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21.06.1927-03.12.1927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Куккуским канткомом ВЛКСМ и 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01.01.1927-30.08.1927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Зельманским Канткомом ВЛКСМ и 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Старо-Полтавским Канткомом ВЛКСМ и 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01.01.1927-30.03.1927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Палласовским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Федоровским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Золотовским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Покровским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I-м райкомом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Бальцерским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кантбюро Ю.И.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Краснокутским канткомом ВЛКСМ и 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каменским ВЛКСМ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Красноярским ВЛКСМ и 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01.01.1927-30.10.1927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Мариентальским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01.01.1927-30.06.1927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материал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материал обкома и кантонных комитетов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материал обл. и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членов ВЛКСМ Каменской канторганизации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Список членов ВЛКСМ Мариентальской канторганизации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Список членов ВЛКСМ Марксштадской канторганизации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членов ВЛКСМ Зельманской канторганизации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Список членов ВЛКСМ Краснокутской канторганизации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членов ВЛКСМ Каменской канторганизации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отчет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Личный состав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Дело личного состава обкома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Книга учета членов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Книга учета членов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материал, списки командированных на работу, ведомости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за 1927 год по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конфликтной комиссии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01.01.1927-30.04.1927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конфликтной комиссии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01.01.1927-30.10.1927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выдачу зарплаты сотрудникам обкома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01.01.1927-30.10.1927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выдачу зарплаты сотрудникам обкома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01.02.1927-30.09.19271927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выдачу зарплаты сотрудникам обкома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30.09.1927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01.01.1928-26.04.1928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Центральным Комитетом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обкомом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01.01.1928-29.12.1928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и разными лицами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конфиренций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01.01.1928-32.12.1928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07.06.1928-21.11.2928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01.01.1928-26.12.1928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12.11.1928-26.11.1928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и отчеты разных комиссий и совещаний  при обкоме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республиканского совещания агитпропработников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05.08.1928-06.08.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Марксштадтским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Бальцерским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01.01.1928-08.12.1928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Марксштадтским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Каменским канткомом ВЛКСМ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01.01.1928-28.10.1928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Зельманским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01.01.1928-29.10.1928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Франским канткомом ВЛКСМ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01.01.1928-01.01.1929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Красно-Кутским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01.01.1928-25.12.1928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Палласовским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01.01.1928-04.10.1928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со Старо-Полтавским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01.01.1928-24.12.1928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Федоровским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01.1.1929-07.11.1929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Золотовским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01.01.1928-28.12.1928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Покровским канткомом, протоколы заседаний Кантбюро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01.01.1928-12.03.1928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I-м райкомом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01.01.1928-23.09.1928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II-м райкомом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Центрального Бюро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01.1.1928-15.12.1928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учреждениями и разными лицами Оббюро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01.01.1928-22.12.1928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кантбюро юных пионеров и руководящий материал Оббюро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президиума пленумов и совещания областного комитета Оббюро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01.01.1928-28.11.1928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президиума кантбюро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01.01.1928-23.11.1928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Областным бюро ЦК ВЛКСМ Нижне-Волжским Об. и протоколы Бюро Н.В. крайкома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Секретное дело ВЛКСМ, протоколы, выписки, доклады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20.10.1928-29.12.1928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Протоколы, отчеты, планы и циркуляры яч.ВЛКСМ при Ц.С. ОСО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01.01.1928-30.10.1928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X областной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Резолюции /по докладу о принятии участия и т.д./. Протоколы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Комиссия содействия при обкоме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05.01.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1928-19.01.1929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Книга лицевых счетов комиссии содействия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05.01.1928-15.02.1929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Кассовая книга комиссии содействия при Областном Комитете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05.01.1928-26.12.1928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сведению и руководству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01.01.1928-03.11.1928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конфликтная комиссия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01.01.1928-10.12.1928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Разрозненный материал, протоколы, резолюции, вопросники, анкеты и др. Областного Комитета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низовыми организациями ВЛКСМ. Протоколы Канткомов ВЛКСМ, сведения и отчеты, отзывы и 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01.01.1928-14.11.1928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низовыми организациями ВЛКСМ / протоколы канткомов и райкомов ВЛКСМ, информации, статистические материалы. Учет членов, анкеты, характеристики Автобиографии и дело на исключение Мережко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20.01.1928-29.11.1928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низовыми организациями ВЛКСМ, циркуляры, статистические сведения, протоколы, отчеты, инструкции и списки членов и кандидатов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Информационные отчеты Обкома и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01.01.1928-28.06.1928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материал ЦК ВЛКСМ, учетно-статистический отдел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22.01.1928-20.03.1928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Личный состав обкома, разные удостоверения и оправдательные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I-го этапа комсомольского похода за урожай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01.05.1928-05.02.1929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01.01.1928-06.12.1928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отчет обкома ВЛКСМ о росте областной комсомольской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01.01.1928-01.10.1928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01.01.1928-22.12.1928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ВЛКСМ в цифрах к октябрьскому пленуму ЦК ВЛКСМ VIII созыва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руководящий 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03.01.1928-10.01.1930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Статотчеты 2-го РК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руководящие указания I-го 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01.01.1928-12.01.1929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Семеновской ячейки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ячейки ВЛКСМ Наркомзема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ячейки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ВЛКСМ ЦСНХ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общих собраний ячейки ВЛКСМ почты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общих собраний ячейки ВЛКСМ  № 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01.01.1928-01.01.1929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II райкома ВЛКСМ, пленумов, конференций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Списки работников деткомдвижения за 1928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Списки и материал работников деткомдвижения за 1928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работников в деткомдвижения за 1928 год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работников в деткомдвижения за 1928 год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работников в деткомдвижения за 1928 год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работников в деткомдвижения за 1928 год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пионерорганизациямо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09.10.1928-25.05.1930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Разные статистические сведения канткомов ВЛКСМ за 1928 год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Ведомости на выдачу зарплаты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ЦК ВЛКСМ и протоколы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03.01.1929-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04.11.1929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Покровский кантком ВЛКСМ. Переписка с разными учреждениями 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и протоколы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списки, планы работы, удостоверения, доклады, протоколы и циркуляры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26.04.1929-28.12.1929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Протоколы, планы и списки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03.07.1929-24.12.1929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Дерективы вышестоящих органов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обкома ВЛКСМ о состоянии культпохода в нетреспублике и об участии в нетканткомов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01.10.1929-07.11.1929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обкома ВЛКСМ и протоколы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и протоколы райкомов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Комсомольские протоколы советских и кооперативных ячеек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организации военного ночного похода комсомольских организаций в Покровске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27.07.1929-28.07.1929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Нижне-Волжским Крайкомом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Секретное дело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03.01.1929-30.05.1929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материалы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Директивы  и информационне материалы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01.01.1929-31.12.1929                                  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 за 1928 и 1929 года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разными лицами и учреждениями за 1929-1930 годы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различных комиссий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кантонными комитетамиВЛКСМ Немреспублики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Бальцерского КК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списки, планы работы,удостоверения, протоколы и циркуляры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Директивы Покровского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Покровского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01.10.1929-04.10.1929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Областной конфликтной комиссии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Неразобранные дела областной конфликтной комиссии ВЛКСМ и учет расследования конфликтных дел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Акты и заявления о приеме в комсомол Больц К.К.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Заявления утвержденных в ряды ВЛКСМ и список характеристик переданных в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статистические сведения обкома и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материал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Детское движение / пионер.движение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отдела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01.01.1929-27.12.1929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школьной молодежи 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пионердвижения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Директивы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деткомдвижения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кантбюро юных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деткомдвижения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президиума, пленумов и совещаний ЮПЛ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01.01.1929-01.01.1929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канткома ЮПЛ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бюро канткома юных пионеров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центральным бюро ЮПЛ и кантбюро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школьной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работе среди школьной молодежи 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Директивы и циркуляры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15.04.1930-30.11.1930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ЦК 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01.01.1930-30.07.1930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05.11.1930-24.12.1930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обкома ВЛКСМ о составе росте и ходе политучебы областной комсомольской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18.01.1930-16.12.1930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 организационной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18.01.1930-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30.01.1930-21.12.1930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и заявления на принимаемых 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30.03.1930-30.10.1930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 членов ВЛКСМ (заявления, характеристики, анкеты и др.)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21.01.1930-25.11.1930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Личный состав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01.01.1930-30.08.1930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на членов ВЛКСМ анкеты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10.01.1930-10.07.1930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материал, протоколы конференций, бюро КСМ и резолюции пленума Немреспублики и др.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08.01.1930-20.12.1930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доклад обкома ВЛКСМ о работе областной комсомольской организации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01.11.1930-30.11.1930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низовыми организациями / списки и анкеты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17.03.1930-21.08.1930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ЦК об участии комсомольцев в политической и хозяйственной жизни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заседаний бюро яч. ВЛКСМ при Покровском сельсовете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кантонных конференций и пленумов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и материалы вышестоящих комитетов (ЦК и Н.В. края)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02.02.1930-30.11.1930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19.06.1930-15.12.1930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Зельманского бюро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Руководящий материал Зельманского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и заявления о вступлении в комсомол по Зельманскому канткому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Военизация комсомольцев, г. Покровск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ВЛКСМ в деревне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19.01.1930-25.11.1930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Эбендельфской ячейки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Покровского 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по приему в члены ВЛКСМ Франского кредитного товарищества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08.06.1930-08.06.1930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АПО работа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Покровского КК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общих собраний ячейки № 22 при союзе строителей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01.01.1929-31.12.1930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Экономическая работа горкома, 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 по пионерработе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Отчетный материал отрядов г. Покровска о своей работе перед Горбюро и статотчеты отрядов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01.03.1930-30.10.1930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 о пионершкольной работе при горкоме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ячейки № 14 при избе-читальне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материал ВЛКСМ, собранный из россыпи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15.01.1930-28.12.1930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областной конфликтной комиссии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Резолюции пленумов горкомов и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 ЦК и Крайкома ВЛКСМ по ОТО работе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Директивы о пионерработе и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01.01.1930-31.12.1931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Утреннее и вечернее заседания областной конференции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 пленумам, конференция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совещаниям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решения ЦК комсомола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заседания секретариата Нижне-Вожского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заседания Обкома ВЛКСМ АССР Н.П.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21.04.1931-17.12.1931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Н.В.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08.02.1931-21.11.1931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Руководящий материал низовым организациям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и планы, сводки и др. материалы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01.1.1932-31.12.1933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областной конфликтной комиссии обкомаВЛКСМ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20.02.1931-01.04.1931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Сведения, списки, отчеты,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росте комсомольской организации по канткомам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сведения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вступлении и восстановлении в члены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 вступлении и восстановлении в члены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сельячеек ВЛКСМ и заявления о вступлении 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сельячеек, анкеты и заявления о вступлении 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Книга учета посылки работников по запросу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Книга учета посылки работников по г. Покровсаку по требованию учреждений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Дело мобилизованных комсомольцев на Военстрой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другие материалы областного бюро АКО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руководящий 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Директивы областного бюро ДКо канбюро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бюро ДКО / пионеров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бюро ДКО /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 пионерработе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Разрозненный материал, протоколы, выписки, планы и др.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Разрозненный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Разрозненный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Разрозненный материал о денежной мобилизации и др.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совещаний, пленумов, конференций, ДКО Немреспублики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и сводки о пионерработе, списки пионеров Франского КК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и сводки о пионерработе, списки пионеров Покровского КК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и сводки о пионерработе, списки пионеров Золотовского КК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и сводки о пионерработе, списки пионеров Бальцерского КК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и сводки о пионерработе, списки пионеров Ст.-Полтовского КК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Резолюция пленума обкома ВЛКСМ, статистические сведения и другие материалы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21.11.1932-25.12.1932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секретариата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07.02.1932-26.11.1932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заседания бюро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заявления членов Союза молодежи о вступлении и восстановлении 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02.01.1932-26.03.1932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комиссии прикма и исключения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членов ВЛКСМ и другие материалы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Справки и удостоверения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курсов и учебных заведений (посылка на учебу)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мобилизованных помощников начальников по комсомолу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постановления и выписки других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учреждений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обкома ВЛКСМ с республиканскими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краевого совещания комсомола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Протоколы, постановления и выписки ЦК ВЛКСМ и обкома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Протоколы, постановления и выписки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Нижне-Волжского Крайкома ВКП(б) и директивы ЦК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29.10.1932-29.10.1932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ячейки ВЛКСМ Шентальской с/х рабочего факультета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05.01.1932-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03.09.1932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Руководящие материалы низовым организациям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материал всех кантонов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Разрозненный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15.01.1932-27.04.1932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Разрозненный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03.03.1932-26.06.1932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Разрозненный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01.01.1932-14.11.1932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Разрозненный материал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01.01.1932-03.03.1932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школьной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пионердвижения. Директивы ЦК и обкома ВЛКСМ и другие материалы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и сводки пионеротдела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финансового сектора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канткомов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переписки постановления и выписки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Резолюции, докладные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 решения ЦК ВЛКСМ и другие органы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и выписки из протоколов Н.В. крайкома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постановления, выписки Крайкома ВЛКСМ и ДКО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Разные списки и сведения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Разные акты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соцсоревнованию с чувашскими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Разные сведения ОРКО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бюро ДКО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комиссии приема и исключения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Информационные сводки, докладные записки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материалы культмассовой и с/х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 весеннем севе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резолюции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о составе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Протоколы, решения Мордовской области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ЦК ВЛКСМ, школьный отдел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школьного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школьного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документы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материал, собранный из россыпи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01.01.1933-09.12.1933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Стенограммы пленума обкома ВКСМ и разный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25.07.1934-25.07.1934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Стенограммы пленумов в обкоме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27.06.1934-27.06.1934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Стенограммы пленумов в обкоме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24.01.1934-19.09.1934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президиума ОКК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27.06.1934-27.06.1934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и решения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заседаний бюро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29.09.1934-20.12.1934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выписки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вышестоящих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опросом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01.01.1934-30.10.1934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вышестоящих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вышестоящими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05.01.1934-16.12.1934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различный 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докладные и разъяснительные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указаний вышестоящих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и протоколы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Бальцерского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Мариентальского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Золотовского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01.01.1934-01.01.1934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Франского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Каменского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борьбе комсомольской организации АССФНП с кулацким национализмом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Марксштадтского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орг. СНК, ЦИК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05.01.1934-10.10.1934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орг. СНК, ЦИК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01.01.1934-21.12.1934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и собраний ячейки  совхоза № 96 Гнаденфлюрского кантона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17.01.1934-11.09.1934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Разный материал отдела кадров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кадров, автобиографии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листки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и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комсомольцев учебных заведений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и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молодежи, принятой в члены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комсомольских организаций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комиссии по исключению и приему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комиссии по исключению и приему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Расстановка комсомольцев во время весеннего сева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оргинструкторского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военно-физкультурного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АМО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Исполнительного Комитета Коминтерна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ДКО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и статистические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пионерорганизации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бюро ДКО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01.01.1933-31.12.1934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о пионерработе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пионерах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пионеров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пионерработы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школьного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студенческой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на комсомольцев ударников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Каменского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для отчетного доклада на XVII областной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доклад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 отчетному докладу на пленуме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Стенографический отчет июльского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июльского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пленума канткома ВЛКСМ и телеграмма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Отношения вышестоящих организаций и решения обкома ВЛКСМ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Марксштатского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разным вопросам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ГК ВЛКСМ и обкомом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для поступления в ряды комсомола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из протоколов бюро обкома ВЛКСМ, отношения обкома ВЛКСМ и другая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и 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о состоянии работы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и выписки из протоколов ЦК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из протоколов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школьного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школьного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ЦК ВЛКСМ школьному отделу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пионеров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работе среди школьной молодежи 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для регистрации документов на кандидатов по спецнабору в школу ВВС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школьного отдела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школьной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оздоровительной работы среди детей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комсомольцев учителей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Текущие дела организаций ВЛКСМ ЦИК и СНК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уничтоженные, комсомольские билеты и списки на выдачу комсомольских билетов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о составе организации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на получение комсомольских билетов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комиссии по приему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комиссии приема и исключения при обкоме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комиссии приема и исключения при обкоме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комиссии приема и исключения при обкоме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комсомольские кадры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Утвержденная смета обкома,  горкома,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ОК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01.11.1935-30.11.1935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01.09.1935-30.09.1935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01.10.1935-31.10.1935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Удостоверения, справки и командировки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политучебе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политучебе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конференции девушек-трактористок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и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XIV областной конференции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13.02.1936-13.02.1936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XIV областной конференции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XIV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Отчетный доклад на областной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Отчетный доклад Крайкома ВЛКСМ на I краевой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декабрьского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 пленума обкома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03.01.1936-29.12.1936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Саратовского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27.07.1936-30.12.1936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вышестоящих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Крайкома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Архивный материал ревизионной комиссии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Совещание секретарей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19.06.1938-19.06.1938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с крайкомом, горкомом и разными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с крайкомом, горкомом и разными организациями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30.01.1936-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комсомольцами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о работе в кантонах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10.01.1936-29.12.1936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17.03.1936-07.10.1936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пленумов, конференций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заседаний бюро канткомов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Палласовского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Энгельского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Отчетные доклады канткомов и горкомов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08.01.1936-30.11.1936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общих комсомольских собраний комсомольских организаций ЦИК и СНК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комсомольских комитетов ЦИК и СНК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Текущие дела первичных организаций ВЛКСМ ЦИК и СНК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23.12.1936-25.03.1937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Текущие дела с докладными и информациями по подготовке к отчету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пленума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из решений канткома, горкома ВЛКСМ и разные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отчетно-перевыборной кампании канткомов и горкомов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по сельскому хозяйству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по сельскому хозяйству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комиссии приема и исключения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комиссии приема и исключения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комиссии по приему и исключению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комиссии приема и исключения из комсомола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комиссии по приему и исключению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комиссии приема и исключения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Анкеты принятых в члены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за I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за II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за III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на получение комсомольских билетов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14.05.1936-29.11.1936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Энгельского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на получение комсомольских билетов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акты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конференций и совещаний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Политинформации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и заявления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 секретарей, зав. отделами, пропагандистов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Запросы и ответы по личным делам и комсомольским билетам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03.01.1936-20.12.1936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Справки и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с комсомольскими кадрами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политучебы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Материала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Комсомольское отделение ВКС XII им. Сталина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политучебы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опросом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Различные материалы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пропагандистской работе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студенческой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Отчетный материал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Мариентальского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ревкомиссии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пионеров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пионеров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пионеров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пионерработников Немреспублики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работе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Оздоровительная работа среди детей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Письма, присланные из разных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комсоргов школ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Школы, техникумы, вузы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и списки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01.01.1936-31.01.1936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01.02.1936-28.02.1936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01.03.1936.-31.03.1936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01.04.1936-30.04.1936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01.05.1936-30.05.1936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01.06.1936-30.06.1936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01.07.1936-30.07.1936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01.08.1936-31.08.1936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01.09.1936-30.09.1936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01.10.1936-30.10.1936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Оборотная ведомость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01.01.1936-31.12.1936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XIV областной конференции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областной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Утреннее заседание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26.10.1937-26.10.1937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26.10.1937-26.10.1937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Утренние и вечерние заседания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26.10.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1937-26.10.1937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27.10.1937-27.10.1937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27.10.1937-27.10.1937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28.10.1937-28.10.1937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28.10.1937-28.10.1937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29.10.1937-29.10.1937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29.10.1937-29.10.1937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31.10.1937-31.10.1937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31.10.1937-31.10.1937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31.10.1937-31.10.1937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31.10.1937-31.10.1937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01.11.1937-01.11.1937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Утренние и вечерние заседания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2.11.1937-2.11.1937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делегатов XV областной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состоянии политической учебы пропагандистских кадров в комсомольских организациях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III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для исправления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III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IV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IV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IV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IV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 товарища Репп на IV пленуме обкома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пленума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пленума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апрельского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апрельского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3 и 4 пленумов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08.04.1937-30.05.1937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руководящих работников республики членов пленума и конференции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обкома ВЛКСМ № 1-12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обкома ВЛКСМ № 1-3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01.01.1937-30.03.1937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заседаний бюро обкома ВЛКСМ (черновые), № 70-97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Отчетный материал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отчетного доклада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Совещание секретарей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23.09.1937-23.09.1937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совещания с пропагандистами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28.02.1937-30.03.1937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 решения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 решения Саратовского крайкома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 решения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совещания студенческой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Стенограммы совещания студенческой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 обкома, горкома,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VI городской Энгельской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01.02.1937-01.02.1937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28.02.1937-13.10.1937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Куккуского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Мариентальского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Лизандергейского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Марксштадтского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Золотовского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Золотовского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Ст. Полтавского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Лизандергейского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Ст. Полтавского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Эрленбахского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Мариентальского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Унтервальдского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Гмелинского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паласовского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Марксштадтского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Золотовского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Экгеймского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Зельманского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Федоровского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Франского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Красноярского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Бальцерского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Гнаденфлюрского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Иловатовского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Добринского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Краснокутского 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Каменского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Кукского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комсомольской организации при Управлении связи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21.09.1937-01.08.1940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комсомольской организации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01.01.1937-20.11.1938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комитета ВЛКСМ, комунистической организации при ЦКК и СНК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общих собраний первичной организации ВЛКСМ при ЦИК и СНК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08.01.1937-22.12.1937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Отчетные доклады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конференций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и постановления канткомов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комсомольцев, запросы и ответы по личным карточкам и комсомольским билетам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 областной организации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Акты на сожженные комсомольские билеты и временные удостоверения, сдачи и приема дел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 отчет за I квартал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отчет за III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 статистическим отчетам за IV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отчет за IV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отчет за IV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отчет за IV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отчет о политической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1937-01.07.1937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 о выборах первичных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 отчет о выборах кантонных комитетов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обкоме, литер А-В.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обкоме, литер 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обкоме, литер 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обкоме, литер Е-З.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обкоме, литер Р-Т.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обкоме, литер Ф-Х.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обкоме, литер Ш-Я.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приему и исключению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ходе соц. соревнования молодежных тракторных бригад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Высылка комсомольских документов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Автобиографии и заявления о приеме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уничтожение комсомольских билетов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отдела пропаганды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политучебы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на работников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пропагандисткой работы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физкультурной работы среди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оборонной работы среди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студенческой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 работе среди рабочей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 сельскохозяйственных школах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15.04.1937-15.04.1937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 работе среди колхозов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и характеристики старших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пионерработе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школьного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23.07.1937-31.12.1937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ДКО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ДКД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работе среди пионеров и школьников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списки, полученные от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комсомольцев, выдвинутых на руководящую работу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Справки и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секретарей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на товарищей, командируемых на курсы пропагандистов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Бывшие работники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технических секретарей КК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на курсантов пропагандистов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по учету кадров на секретарей КК ВЛКСМ и комсомольских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работников агитации и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выбывших работников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01.01.1937-31.01.1937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01.02.1937-28.02.1937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1937-31.03.1937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IY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01.04.1937-30.04.1937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01.05.1937-30.05.1937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01.06.1937-30.06.1937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01.07.1937-30.07.1937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VIII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01.08.1937-31.08.1937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Х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01.10.1937-31.10.1937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IХ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01.09.1937-30.09.1937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ХI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01.11.1937-30.11.1937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ХII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республиканской школы пропагандистов за I-III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01.01.1937-30.03.1937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финансового сектора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собраний первичной организации ВЛКСМ при обкоме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10.08.1937-26.11.1937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собраний первичной организации ВЛКСМ при обкоме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13.11.1937-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27.03.1941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совещаний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соревнованию молодежных бригад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комитета общих комсомольских собраний и отчеты по выборам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студенческой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руководящих комсомольских органов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комсомольской и пионерской печати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детского коммунистического движения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работе среди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управление делами канткома ВЛКСМ и комсомольского отделения НВ КСХШ им. Сталина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горкомом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23.08.1937-23.08.1937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25.06.1938-25.06.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25.08.1938-25.08.1938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25.04.1938-25.04.1938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25.04.1938-25.04.1938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25.04.1938-25.04.1938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05.08.1938-05.08.1938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05.08.1938-05.08.1938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IV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23.10.1938-23.10.1938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Стенограмма IV пленума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23.10.1938-23.10.1938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 пленума и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членов  пленума и бюро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02.01.1938-29.12.1938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Городского актива по решению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14.12.1938-14.12.1938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Городского актива по решению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14.12.1938-14.12.1938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комсомольских собраний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выписки из протоколов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выписки из протоколов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02.01.1938-10.06.1938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выписки из протоколов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27.08.1938-29.12.1938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выписки из протоколов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01.01.1938-29.12.1938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выписки из протоколов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01.01.1938-01.01.1940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и 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 и письма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08.01.1938-20.10.1938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 и письма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01.01.1938-27.04.1938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 и письма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16.05.1938-28.07.1938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 и письма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01.08.1938-09.12.1938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и информационные записки и письма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22.10.1938-27.12.1938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02.07.1938-29.12.1938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1938-10.06.1938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переписка с канткомом и горкомом ВЛКСМ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с разными лицами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переписка с канткомом и горкомом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Циркуляры, отношения и разные распоряжения обкома и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05.01.1938-22.11.1938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указания КК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Исходящие директивы обкома ВЛКСМ и 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01.01.1938-01.01.1939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с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Секретная 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01.01.1938-01.01.1940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Постановления, выписки и указания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01.01.1938-01.01.1940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сектора информации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комсомольских конференций Ст. Полтавского кантома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 комсомольских конференций Федоровского кантома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Гмелинского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конференций Золотовского кантома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13.12.1938-13.12.1938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Золотовского кантома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Терновского кантома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Старо-Полтавского кантома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Энгельского  кантома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Экгеймского кантома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Золотовским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Зельманским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Терновским 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Бальцерским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Экгейского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01.01.1938-30.10.1938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Каменским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Федоровским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Генаденфлюрском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Куккуским 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Эрленбахским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Красноярским 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Иловатским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Добринским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Лизандергейским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Франским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Палласовским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Марксштадтским Кканткомом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Краснокутским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Унтервальдским канткомом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Франкского Кканткома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Лизандергейского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Добринского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Каменского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01.01.1937-31.12.1938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Федоровского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Краснокутского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Гнаденфлюрского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Иловатского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Бальцерского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Мариентальского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Мариентальского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комсомольской организации политотдела 53 дивизии и авиашколы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собрания при Совнаркоме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07.04.1938-09.06.1938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совхоза № 104 им. Кирова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1938-07.10.1939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комитета ВЛКСМ совхоза № 104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16.10.1938-06.04.1939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первичных комсомольских собраний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артели им. Клары Цеткин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01.01.1938-11.12.1938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 НКЮ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21.11.1938-27.11.1938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 НКЮ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08.01.1938-16.12.1938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 НКЮ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09.01.1938-18.12.1938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 НКЮ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29.05.1938-29.10.1938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Учетные карточки партийно-комсомольской  организации НКЮ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НКЮ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08.01.1938-19.11.1938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Книга ведения работ комсомольских организаций Гостипографии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01.10.1938-02.09.1941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Инструкции и директивы ЦК ВЛКСМ по учету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 отчет за I квартал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01.01.1938-30.03.1938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к статистическим отчетам за II квартал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01.04.1938-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Статистические отчеты за II квартал и первое полугодие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за IV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сектора учета о выборах канткома ВЛКСМ 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сектора учета о выборах КК ВЛКСМ и ОК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выборах в первичные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и сведения по вступлению комсомольцев в партию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по вовлечению комсомольцев в ряды ВКП 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по росту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 учета выдачи временных комсомольских удостоверений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Зельманского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Унтервальденскому кантону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Федоровскому кантону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Каменскому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Мариентальскому канткому 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Франскому канткому 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Терновскому канткому 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Красноярскому канткому 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Краснокутскому канткому 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Энгельскому канткому 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Ст. Полтавскому канткому 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Гмелинскому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Иловатскому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Экгеймскому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Куккускому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Лизандергейскому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Эрленбахскому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Бальцерскому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Добринскому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Зельманскому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Марксштадтскому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Палласовскому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Золотовскому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Гнаденфлюрскому канткому ВЛКСМС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01.06.1938-01.06.1938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 выдаче бланков временных комсомольских удостоверений авиашколе г. Энгельса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на исключенных комсомольцев, литер 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комиссии по приему и исключению комсомольцев по обкому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 ВЛКСМ АССРНП с № 1-25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 ВЛКСМ АССРНП с № 1-34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при обкоме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ВЛКСМ АССРНП с № 1-34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при обкоме ВЛКСМ АССРНП с № 1-39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на исключенных и умерших комсомольцев, литер С,Т,Ф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разбору апелляций на исключенных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канткомами ВЛКСМ по вопросу исключения с № 1-161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на исключенных, литер - Ф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на исключенных № 1-33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комсомольцев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комсомольцев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комсомольцев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комсомольцев при обкоме ВЛКСМ  (Литер Н,О,П)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по исключению комсомольцев при обкоме ВЛКСМ  № 1-7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комсомольцев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комиссии приема и исключения при обкоме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исключенных из рядов ВЛКСМ при обкоме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Письма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02.01.1938-25.12.1938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Письма комсомольцев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01.01.1938-01.01.1939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отдела кадров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кадров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кадров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секретарей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комсомольцев, выдвинутых на курсы советских руководителей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окончивших НВКСХШ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курсантов курсов советских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по учету кадров по канткомам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выдвиженцев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ответ работников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и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01.01.1938-26.11.1938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листки на технических работников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Характеристики на курсантов курсов советских работников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Студентов в комсомольскую организацию комвуза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начальниках лагерей и пионервожатых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работе среди пионеров и школьников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школах взрослых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20.02.1938-29.12.1938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Указания ЦК ВЛКСМ отделу школьной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08.01.1938-30.12.1938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школ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школ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крестьянской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женских молодежных собраний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28.02.1938-10.05.1938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обкома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01.01.1938-30.01.1938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01.02.1938-28.02.1938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01.03.1938-30.03.1938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01.04.1938-30.04.1938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01.05.1938-30.05.1938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01.06.1938-30.06.1938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01.07.1938-30.07.1938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01.08.1938-31.08.1938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01.09.1938-30.09.1938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01.10.1938-30.10.1938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01.11.1938-30.11.1938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обкома ВЛКСМ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Приходо-расходный отчет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Утвержденный бюджет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01.01.1938-30.12.1938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и кассовые документы комсомольской организации Наркомюста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26.01.1938-08.12.1938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Бальцерского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Иловатского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Палласовского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Каменского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Ст. Полтавского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проверки финансового состояния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Энгеймского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ревизионных комиссий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Энгельского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Финансовые отчеты Федоровского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XVI областной конференции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Стенограмма XVI областной конференции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 отчету XVI областной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XVI областной конференции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01.01.1939-30.01.1940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Резолюция XVI областной конференции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08.02.1939-11.02.1939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Отчеты XVI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Анкеты делегатов XVI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III пленума обкома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IV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17.02.1939-17.02.1939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III и IV пленумов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IV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V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V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и решения VII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проведении пленумов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проведении пленумов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пленумов и бюро обкома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и решения обкома ВЛКСМ, 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совещаний при обкоме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Стенограмма и резолюция городского комсомольского актива г. Энгельса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Директивные указания ЦК ВЛКСМ, областного комитета ВКП (Б)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ЦК ВЛКСМ и обкома ВКР 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Циркуляры, отношения и разные распоряжения Обкома и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заявления и 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уничтоженные 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уничтоженные 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02.02.1939-29.12.1939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комсомольцев, выдвинутых на советскую, партийную работу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сектора информации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заседания бюро обкома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13.02.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1939-27.03.1939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заседания бюро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03.04.1939-27.06.1939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заседания бюро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07.07.1939-29.09.1939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заседания бюро обкома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07.10.1939-27.12.1939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Записки сектора информации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сектора информации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сектора информации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сектора информации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сектора информации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Совершенно секретный материал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от канткома и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отношения и указания сектора информации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Записки сектора информации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Терновской кантонной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Гмелинской кантонной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Гмелинского кантона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Палласовской кантона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Палласовского кантона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Зельманского кантона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Марксштадского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Лизандергейской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Лизандергейского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Старополтавского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Терновского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Франского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Гнаденфлюрской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Бальцерской кантонной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Бальцерского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Энгельской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Энгельского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Каменской кантонной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Каменского кантона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Краснокутской кантонной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Кукусской кантонной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Краснокутского кантона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Кукусского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Красноярской кантонной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Красноярского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Добринского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Гнаденфлюрского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Иловатской кантонной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Иловатовского КК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Экгеймской кантонной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Экгеймского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Добринского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Мариентальской кантонной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Мариентальского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Эрленбахской кантонной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Эрленбахского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Унтервальдского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Унтервальдской кантонной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Золотвского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Федоровского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Секретная переписка комитета ВЛКСМ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 НКЮ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открытых комсомольских собраний организации НКЮ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Различные комсомольские документы организации НКЮ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закрытых комсомольских собраний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заседаний комитета ВЛКСМ НКЮ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Марксштадтского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Куккусскрго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Терновского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Эрленбахского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Ст. Полтавского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Энгельского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Экгеймского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Бальцерского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Зельманского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первичной комсомольской организации Совнаркома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первичной комсомольской организации Совнаркома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замене комсомольских билетов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Заявки на получение бланков временных комсомольских удостоверений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Франкской конференции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учету и отчетности с канкомом и горкомом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учета комсомольцев, учетные карточки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уничтожение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Акты, списки членов ВЛКСМ Гмелинского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зав. учетом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горкомом ВЛКСМ и Совнарком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первичных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Статотчеты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акты и сведения, разные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исключенных: Литер "Б"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исключенных: Литер "Д, Е, З"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исключенных: Литер "Л, М, Н, О"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исключенных: Литер "У"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исключенных: Литер "Ш"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исключенных: Литер "Ш"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Списки исключенных: Литер "К"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при обкоме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исключению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апелляциям, планы бюро обкома ВЛКСМ, отчеты по трудовым книжкам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секретарей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по отделу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отдела кадров, личные 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заведующих отделами политучебы и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дела, разные и отлеженные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заведующих отделами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помошников начальников политотделов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секретарей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заведующих отделами кадров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утверждение заведующему сектора учета и учетчиков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 заведующего военно-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физкультурного отдела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комсомольцев, выдвинутых на руководящую работу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Учет комсомольцев с семилетним образованием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работников ГК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работников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Учебные заведения по республике, характеристики на секретарей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работников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секретарей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членов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начальников и старших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заведующих пионеротделами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Выписки на неутвержденных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комсомольских организаций, где нет парторганизаций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 на курсантов школы пионервожатых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курсантов курсов руководящих работников отдела агитации и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 пионервожатых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членов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заведующих отделами школ 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номенклатурных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помощников начальников политотделов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кадров с Гмелинским канткомом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на окончивших ВКСХШ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первичных комсомольских организаций при обкоме ВЕП (б) и горкоме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ВЛКСМ и отделом кадров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25.06.1939-02.11.1940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пропаганды и агитации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состоянии агитации и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политсектором и животноводческими совхозами РСФСР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крестьянской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крестьянской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отделом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 ходе соцсоревнования молодежных бригад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школ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школ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оборонных соревнований пионеров и школьников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военно-физкультурной работы среди школьников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военно-физкультурной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школьного отдела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ревизионной комиссии при Обкоме ВЛКСМ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Приходо-расходный годовой отчет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Приходо-расходный годовой отчет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отчеты кассовые документы комсомольской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месткома при обкоме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Оборотная ведомость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Картотека обкома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бюджета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Месячные финансовые отчеты Федоровского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Месячные финансовые отчетыы Старо-Полтавского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Месячные финансовые отчеты Каменского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Месячные финансовые отчеты Краснокутского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Месячные финансовые отчеты Франского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Бальцерского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Золотовского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Унтервальдского 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Иловатского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Мариентальского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Энгельского горкома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Лизандергейского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Эрленбахского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Месячные финансовые отчеты Красноярского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Зельманского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Куккусского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Гмелинского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Месячные финансовые отчеты Марксштадтского канткома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01.01.1939-30.01.1939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за II месяц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01.02.1939-30.02.1939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01.03.1939-30.03.1939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IV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01.04.1939-30.04.1939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01.05.1939-30.05.1939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01.06.1939-30.06.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01.07.1939-30.07.1939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VIII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01.01.1939-31.08.1939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IХ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01.09.1939-30.09.1939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Х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01.01.1939-30.10.1939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ХI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01.11.1939-30.11.1939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за ХII месяц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Картотека служащих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17 областной конференции ВЛКСМ и списки делегатов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29.11.1940-29.11.1940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17 областной конференции ВЛКСМ и списки делегатов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01.01.1940.31.12.1940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 пленума обкома ВЛКСМ АССР 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25.12.1940-25.12.1940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IV пленума обкома ВЛКСМ АССРНП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XVII областной конференции ВЛКСМ АССР 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27.09.1940-27.09.1940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№ 5 заседания пленума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26.09.1940-26.09.1940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Обзор по решениям канткома и первичных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заседаний, докладные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Копии докладных записок, представленных в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01.01.1940-19.12.1940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докладных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обкома ВЛКСМ АССР Немцев Поволжья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Исходящие директивы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01.01.1940-29.11.1940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25.02.1940-15.07.1941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горкома и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канткомом и горкомом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канткомом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с канткомом и горкомом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разными организациями и канткомами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и указания советских органов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01.01.1940-01.01.1940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разным вопросам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01.01.1940-01.01.1940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акты и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сведения и выписки ОК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заявления и 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Письма и завления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01.01.1940-01.01.1940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Зельманского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Лизандергейского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Старополтавского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Терновского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Палласовского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Гмелинского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Бальцерского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Куккуского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Гнаденфлюрского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Добринского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Энгельского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Каменского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14.03.1940-21.12.1940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Франского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Золотовского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Красноярского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Иловатского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Экгеймского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Федоровского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Эрленбахского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Мариентальского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бюро Унтервальдского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по выборам в Гмелинский кантком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по выборам Эрленбахский кантком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выборам горкомов и канткомов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по выборам в Добринский кантком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по выборам в Франский кантком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выборам в Старо-Полтавский кантком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выборам в Палласовский кантком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выборам в Иловатский кантком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горкомом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10.04.1940-16.07.1940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обкома ВЛКСМ № 44-46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07.01.1940-31.01.1940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комсомольских собраний п/комсомольских организаций Федоровского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обкома ВЛКСМ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07.02.1940-20.03.1940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к/орг. обкома ВКП 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05.01.1940-31.05.1941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первичных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первичных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 о выборах в первичных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Обзор по решению канткома и первичных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учету и отчетности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материалы о составе комсомольской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по учету членов и кандидатов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Указания и разъяснения канткома и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Сводный отчет по канткому и горкому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выборах кантонных комитетов и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сектора учета горкома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 росте комсомольской организации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малочисленных комсомольских организациях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канткомов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закрытых комсомольских собраний по инструкции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Г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Г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З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Ж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Г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на литер - Ю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на исключенных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Акты приема и сдачи дел учета сектора кадров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уничтоженные 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уничтоженные 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20.12.1940-13.10.1941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уничтоженные старые 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на уничтоженные старые 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ВЛКСМ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Указания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и выписки из решений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записки, письма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Проекты и заключения на работников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 ВСХ выставки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отдела кадров и организационно-инструкторской работы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школьной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Справки и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на секретарей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Номенклатура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отдела кадров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Номенклатура работников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номенклатурных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Книга регистрации работников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списки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Списки работников обкома и горкома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Анкеты участников XVII областной конференции ВЛКСМ АССР 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выборах в партийные органы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курсантов комсомольских курсов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и орг.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Списки на секретарей комсомольских организаций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пред. и членов постоянных и временных комиссий канткома, горкома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01.01.1940-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работников канткома и горкома ВЛКСМ, планы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Выбывшие зав. военным отделом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Списки секретарей первичных комсомольских организаций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 заведующих военно-физкультурной работой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дела на комсомольских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работников горкома и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заведующих учетом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заведующих отделом кадров и организационным отделом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Выбывшие работники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секретарей комсомольских организаций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курсантов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работников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Выбывшие помполиты по комсомолу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Личное дело: Файт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Личное дело: Гаг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Личное дело: Гросс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Личное дело: Кох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Личное дело Рише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Выбывшие зав. учетом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отдела кадров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технических работников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выбывших секретарей канткома и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курсов пропагандистов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дела помошников начальников политотделов РУжд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Выбывшие работники редакции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председателей и членов постоянных комиссий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подготовке к выборам и работа постоянных комиссий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помошников начальников политотделов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работников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работников редакции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отдела пропаганды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заведующих отделами пропаганды и агитации канткома,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пропаганды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пропаганды и агитации с комсомольскими газетами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Обкома ВЛКСМ и планы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работы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Указания ЦК, обкома ВЛКСМ по отделу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записки отдела крестьянской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работе среди колхозной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по военно-физкультурной работе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 молодых тракторных бригадирах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 трактористах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механизаторов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бюро обкома ВЛКСМ по школьному отделу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кант. организациями отдела школьной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1.01.1939-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1791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отдела школ и Ю.П.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школ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Оборонные соревнования пионеров и школьников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Оборонные соревнования пионеров и школьников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пионерлагерей летне-оздоровительной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оборонительных соревнований пионеров и школьников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отдельной школьной молодежи, пионеров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работе среди пионеров и школьной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 II пленума обкома ВАКСМ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II заседания II пленума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25.12.1940-25.12.1940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Статистические отчеты по пионерской организации АССРНП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курсантов школы пионердвижения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старших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пионервожатых и старших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заведующих отделов школьной молодежи и пионеров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начальников пионерлагерей и старших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старших пионервожатых и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курсантов курсов по подготовке работников среди школьников и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Письма и заявления комсомольцев отдела пионеров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01.01.1939-31.12.1940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Финансовый отдел за III квартал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01.06.1940-30.09.1940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и докладные записки по проверке финансового хозяйства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Денежные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01.11.1940-30.11.1940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Месячный финансовый отчет Терновского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Месячный финансовый отчет Зельманского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Месячный финансовый отчет Унтервальдского канткома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Месячный финансовый отчет Кукксского канткома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Ведомости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01.01.1940-30.01.1940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Ведомости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01.02.1940-28.02.1940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Ведомости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01.04.1940-30.04.1940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зарплату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01.05.1940-30.05.1940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зарплату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01.06.1940-30.06.1940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зарплату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01.07.1940-30.07.1940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зарплату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01.08.1940-31.08.1940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зарплату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01.09.1940-30.09.1940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Ведомости на зарплату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1940-30.10.1940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Ведомости на зарплату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01.12.1940-31.12.1940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Доклады на конфиренциях, пленумах и активах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пленума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Копии постановлений бюро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актива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Указания обкома ВЛКСМ и горкома и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секретарей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и информационные записки обкома ВЛКСМ, посланные в обком ВКП (б) и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01.01.1941-30.07.1941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Секретные документы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канткомом, горкомом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Разная переписка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канткомами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Переписка с обкомом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канткомом, горкомом ВЛКСМ и другими организациями по учету членов и кандидатов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канткома ВЛКСМ с обкомом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бюро Терновского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Красноярского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Экгеймского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Энгельского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Кукусского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Унтервальского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Франского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Маркштадтского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Каменского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Проколы бюро Лизандергейского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Добринского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Мариентальского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Гнаденфлюрского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Бальцерского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бюро Иловатского канткома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Статистические отчеты горкома и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01.01.1941-30.07.1941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секретаря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Акты сдачи, приема Немобкома ВЛКСМ Саратовского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Б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Б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Г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Д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З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 на исключенных из ВЛКСМ на литер Ф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Письма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Заявления комсомольцев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Справки и удостоверения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Разные акты и сведения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Решения и указания советских органов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кадров и оргинструкторской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записки и письма по отделу кадров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Отложенные личные дела на секретарей канткомов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Начальники и старшие пионервожатые районных лагерей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Секретари канткома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Секретари канткома ВЛКСМ утвержденные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направленных на работу в кантком и горком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на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освобожденных старших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работников обкома ВЛКСМ, горкома ВЛКСМ, членов пленумов,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комиссии канткома и горкома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01.01.1941-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1897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на секретарей первичных комсомольских организаций вузов и техникумов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Отложенные дела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Распоряжения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Слушатели курсов подготовки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Разная 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отдела кадров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Планы работы и указания отдела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дела пионервожатых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Докладные отдела пропаганды обкома ВЛКСМ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участии комсомольских организаций в работе по ликвидации неграмотности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заочного совещания председателей комиссии по пропаганде и агитации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пропагандистской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о состоянии пропаганды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1910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записки и письма по отделу крестьянской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Докладные записки и письма по отделу крестьянской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Отношения отдела крестьянской молодежи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отдела крестьянской молодежи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военно-физкультурной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военно-физкультурной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военно-физкультурной работы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по работе среди пионеров и школьников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курсантов школы пионервожатых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 финхозсектора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Переписка с ЦК ВЛКСМ по кадрам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Стенограмма III пленума обкома ВЛКСМ АССР НП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17.03.1941-17.03.1941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1923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III пленума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17.03.1941-31.12.1941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документы обкома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01.08.1935-31.08.1935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5B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05B6" w:rsidRPr="000443D2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Комсомольские билеты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5B6" w:rsidRDefault="003E05B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4B0A" w:rsidRDefault="00F54B0A">
      <w:pPr>
        <w:pStyle w:val="aa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>
        <w:tc>
          <w:tcPr>
            <w:tcW w:w="1805" w:type="dxa"/>
            <w:gridSpan w:val="2"/>
            <w:vAlign w:val="center"/>
          </w:tcPr>
          <w:p w:rsidR="00A50CB9" w:rsidRDefault="00A50CB9" w:rsidP="00A50CB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Default="003E05B6" w:rsidP="00A50CB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1925 (Одна тысяча девятьсот двадцать пять)</w:t>
            </w:r>
          </w:p>
        </w:tc>
        <w:tc>
          <w:tcPr>
            <w:tcW w:w="1340" w:type="dxa"/>
            <w:vAlign w:val="center"/>
          </w:tcPr>
          <w:p w:rsidR="00A50CB9" w:rsidRDefault="00A50CB9" w:rsidP="00A50CB9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</w:t>
            </w:r>
          </w:p>
        </w:tc>
      </w:tr>
      <w:tr w:rsidR="00A50CB9">
        <w:tc>
          <w:tcPr>
            <w:tcW w:w="1908" w:type="dxa"/>
            <w:gridSpan w:val="3"/>
            <w:vAlign w:val="center"/>
          </w:tcPr>
          <w:p w:rsidR="00A50CB9" w:rsidRDefault="00A50CB9" w:rsidP="00A50CB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Default="00A50CB9" w:rsidP="00A50CB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Default="00A50CB9" w:rsidP="00A50CB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50CB9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Default="00A50CB9" w:rsidP="00A50CB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Default="003E05B6" w:rsidP="00A50CB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Default="00A50CB9" w:rsidP="00A50CB9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Default="003E05B6" w:rsidP="00A50CB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1776</w:t>
            </w:r>
          </w:p>
        </w:tc>
      </w:tr>
    </w:tbl>
    <w:p w:rsidR="00A50CB9" w:rsidRDefault="00A50CB9">
      <w:pPr>
        <w:pStyle w:val="aa"/>
        <w:rPr>
          <w:rFonts w:ascii="Times New Roman" w:hAnsi="Times New Roman"/>
          <w:sz w:val="24"/>
          <w:szCs w:val="24"/>
          <w:lang w:val="en-US"/>
        </w:rPr>
      </w:pPr>
    </w:p>
    <w:p w:rsidR="00F54B0A" w:rsidRDefault="00F54B0A">
      <w:pPr>
        <w:pStyle w:val="aa"/>
        <w:rPr>
          <w:rFonts w:ascii="Times New Roman" w:hAnsi="Times New Roman"/>
          <w:sz w:val="24"/>
          <w:szCs w:val="24"/>
        </w:rPr>
      </w:pPr>
    </w:p>
    <w:p w:rsidR="00F54B0A" w:rsidRDefault="00F54B0A" w:rsidP="00861F64">
      <w:bookmarkStart w:id="4" w:name="_GoBack"/>
      <w:bookmarkEnd w:id="4"/>
    </w:p>
    <w:sectPr w:rsidR="00F54B0A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D4E" w:rsidRDefault="00B12D4E">
      <w:r>
        <w:separator/>
      </w:r>
    </w:p>
  </w:endnote>
  <w:endnote w:type="continuationSeparator" w:id="0">
    <w:p w:rsidR="00B12D4E" w:rsidRDefault="00B1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D4E" w:rsidRDefault="00B12D4E">
      <w:r>
        <w:separator/>
      </w:r>
    </w:p>
  </w:footnote>
  <w:footnote w:type="continuationSeparator" w:id="0">
    <w:p w:rsidR="00B12D4E" w:rsidRDefault="00B12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E1155">
      <w:rPr>
        <w:noProof/>
      </w:rPr>
      <w:t>147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3E05B6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E05B6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8E1155"/>
    <w:rsid w:val="00992DBA"/>
    <w:rsid w:val="009F21A6"/>
    <w:rsid w:val="009F7155"/>
    <w:rsid w:val="00A50CB9"/>
    <w:rsid w:val="00AB6A7A"/>
    <w:rsid w:val="00AE2CE9"/>
    <w:rsid w:val="00B12D4E"/>
    <w:rsid w:val="00BC1EFC"/>
    <w:rsid w:val="00BD6131"/>
    <w:rsid w:val="00C45EFC"/>
    <w:rsid w:val="00CB081E"/>
    <w:rsid w:val="00CC67D6"/>
    <w:rsid w:val="00CD2461"/>
    <w:rsid w:val="00DA0306"/>
    <w:rsid w:val="00DA0DED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39</TotalTime>
  <Pages>1</Pages>
  <Words>21230</Words>
  <Characters>121012</Characters>
  <Application>Microsoft Office Word</Application>
  <DocSecurity>0</DocSecurity>
  <Lines>1008</Lines>
  <Paragraphs>283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141959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</cp:revision>
  <cp:lastPrinted>1900-12-31T20:00:00Z</cp:lastPrinted>
  <dcterms:created xsi:type="dcterms:W3CDTF">2026-04-17T07:16:00Z</dcterms:created>
  <dcterms:modified xsi:type="dcterms:W3CDTF">2026-08-13T13:15:00Z</dcterms:modified>
</cp:coreProperties>
</file>